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986" w:rsidRDefault="00633B3E" w:rsidP="006A1248">
      <w:pPr>
        <w:pStyle w:val="2"/>
        <w:tabs>
          <w:tab w:val="left" w:pos="9498"/>
        </w:tabs>
        <w:ind w:left="3751"/>
        <w:rPr>
          <w:rFonts w:eastAsiaTheme="minorEastAsia"/>
          <w:noProof/>
          <w:color w:val="231F20"/>
          <w:lang w:bidi="ar-SA"/>
        </w:rPr>
      </w:pPr>
      <w:bookmarkStart w:id="0" w:name="_GoBack"/>
      <w:bookmarkEnd w:id="0"/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-142105</wp:posOffset>
            </wp:positionH>
            <wp:positionV relativeFrom="paragraph">
              <wp:posOffset>-59690</wp:posOffset>
            </wp:positionV>
            <wp:extent cx="7719952" cy="5438775"/>
            <wp:effectExtent l="19050" t="0" r="0" b="0"/>
            <wp:wrapNone/>
            <wp:docPr id="22" name="图片 3" descr="\\Awlopserver\包装调整\包装资料\Bizexpo\SOYUZ\files\新版说明书\说明书模版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wlopserver\包装调整\包装资料\Bizexpo\SOYUZ\files\新版说明书\说明书模版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952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CD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-12700</wp:posOffset>
                </wp:positionV>
                <wp:extent cx="5611495" cy="423545"/>
                <wp:effectExtent l="0" t="0" r="0" b="0"/>
                <wp:wrapNone/>
                <wp:docPr id="4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149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506" w:rsidRPr="00694F05" w:rsidRDefault="000B7506">
                            <w:pPr>
                              <w:rPr>
                                <w:rFonts w:ascii="Arial" w:eastAsiaTheme="minorEastAsia" w:hAnsi="Arial" w:cs="Arial"/>
                                <w:lang w:eastAsia="zh-CN"/>
                              </w:rPr>
                            </w:pPr>
                            <w:r w:rsidRPr="00D02E78">
                              <w:rPr>
                                <w:color w:val="231F20"/>
                                <w:sz w:val="28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sz w:val="28"/>
                                <w:lang w:eastAsia="zh-CN"/>
                              </w:rPr>
                              <w:t xml:space="preserve">            </w:t>
                            </w:r>
                            <w:r w:rsidRPr="00F80A14">
                              <w:rPr>
                                <w:rFonts w:eastAsiaTheme="minorEastAsia" w:hint="eastAsia"/>
                                <w:color w:val="231F20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231F20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  <w:r w:rsidRPr="00F80A14">
                              <w:rPr>
                                <w:color w:val="FFFFFF"/>
                                <w:position w:val="-2"/>
                                <w:sz w:val="36"/>
                                <w:szCs w:val="36"/>
                              </w:rPr>
                              <w:t>ДШС-</w:t>
                            </w:r>
                            <w:r>
                              <w:rPr>
                                <w:rFonts w:eastAsiaTheme="minorEastAsia" w:hint="eastAsia"/>
                                <w:color w:val="FFFFFF"/>
                                <w:position w:val="-2"/>
                                <w:sz w:val="36"/>
                                <w:szCs w:val="36"/>
                                <w:lang w:eastAsia="zh-C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176.8pt;margin-top:-1pt;width:441.85pt;height:3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DVtg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" filled="f" stroked="f">
                <v:textbox>
                  <w:txbxContent>
                    <w:p w:rsidR="000B7506" w:rsidRPr="00694F05" w:rsidRDefault="000B7506">
                      <w:pPr>
                        <w:rPr>
                          <w:rFonts w:ascii="Arial" w:eastAsiaTheme="minorEastAsia" w:hAnsi="Arial" w:cs="Arial"/>
                          <w:lang w:eastAsia="zh-CN"/>
                        </w:rPr>
                      </w:pPr>
                      <w:r w:rsidRPr="00D02E78">
                        <w:rPr>
                          <w:color w:val="231F20"/>
                          <w:sz w:val="28"/>
                        </w:rPr>
                        <w:t>Аккумуляторная дрель-шуруповёрт</w:t>
                      </w:r>
                      <w:r>
                        <w:rPr>
                          <w:rFonts w:eastAsiaTheme="minorEastAsia" w:hint="eastAsia"/>
                          <w:color w:val="231F20"/>
                          <w:sz w:val="28"/>
                          <w:lang w:eastAsia="zh-CN"/>
                        </w:rPr>
                        <w:t xml:space="preserve">            </w:t>
                      </w:r>
                      <w:r w:rsidRPr="00F80A14">
                        <w:rPr>
                          <w:rFonts w:eastAsiaTheme="minorEastAsia" w:hint="eastAsia"/>
                          <w:color w:val="231F20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231F20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  <w:r w:rsidRPr="00F80A14">
                        <w:rPr>
                          <w:color w:val="FFFFFF"/>
                          <w:position w:val="-2"/>
                          <w:sz w:val="36"/>
                          <w:szCs w:val="36"/>
                        </w:rPr>
                        <w:t>ДШС-</w:t>
                      </w:r>
                      <w:r>
                        <w:rPr>
                          <w:rFonts w:eastAsiaTheme="minorEastAsia" w:hint="eastAsia"/>
                          <w:color w:val="FFFFFF"/>
                          <w:position w:val="-2"/>
                          <w:sz w:val="36"/>
                          <w:szCs w:val="36"/>
                          <w:lang w:eastAsia="zh-C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61986" w:rsidRDefault="00761986" w:rsidP="006A1248">
      <w:pPr>
        <w:pStyle w:val="2"/>
        <w:tabs>
          <w:tab w:val="left" w:pos="9498"/>
        </w:tabs>
        <w:ind w:left="3751"/>
        <w:rPr>
          <w:rFonts w:ascii="Arial Narrow" w:hAnsi="Arial Narrow"/>
          <w:color w:val="FFFFFF"/>
          <w:sz w:val="48"/>
        </w:rPr>
      </w:pPr>
    </w:p>
    <w:p w:rsidR="006A1248" w:rsidRDefault="00121A2D" w:rsidP="006A1248">
      <w:pPr>
        <w:pStyle w:val="2"/>
        <w:tabs>
          <w:tab w:val="left" w:pos="9498"/>
        </w:tabs>
        <w:ind w:left="3751"/>
        <w:rPr>
          <w:rFonts w:eastAsiaTheme="minorEastAsia"/>
          <w:noProof/>
          <w:color w:val="231F20"/>
          <w:lang w:bidi="ar-SA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6A1248">
        <w:rPr>
          <w:rFonts w:ascii="Arial Narrow" w:hAnsi="Arial Narrow"/>
          <w:color w:val="FFFFFF"/>
          <w:sz w:val="48"/>
        </w:rPr>
        <w:t>.</w:t>
      </w:r>
    </w:p>
    <w:p w:rsidR="00F50C94" w:rsidRDefault="00406CA4">
      <w:pPr>
        <w:spacing w:before="242" w:line="252" w:lineRule="auto"/>
        <w:ind w:left="4085" w:right="376" w:firstLine="537"/>
        <w:rPr>
          <w:rFonts w:ascii="Arial Narrow" w:hAnsi="Arial Narrow"/>
          <w:sz w:val="48"/>
        </w:rPr>
      </w:pPr>
      <w:r>
        <w:rPr>
          <w:rFonts w:ascii="Arial Narrow" w:hAnsi="Arial Narrow"/>
          <w:noProof/>
          <w:sz w:val="48"/>
          <w:lang w:bidi="ar-SA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3267076</wp:posOffset>
            </wp:positionH>
            <wp:positionV relativeFrom="paragraph">
              <wp:posOffset>-1270</wp:posOffset>
            </wp:positionV>
            <wp:extent cx="4924423" cy="3711520"/>
            <wp:effectExtent l="0" t="0" r="0" b="0"/>
            <wp:wrapNone/>
            <wp:docPr id="3" name="图片 2" descr="\\Awlopserver\包装调整\包装资料\Bizexpo\SOYUZ\Mainuo\DSS-3112E VER2.1\file\2019\dss-3112ein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SOYUZ\Mainuo\DSS-3112E VER2.1\file\2019\dss-3112e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3" cy="37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C94" w:rsidRDefault="00F50C94">
      <w:pPr>
        <w:pStyle w:val="a3"/>
        <w:rPr>
          <w:rFonts w:ascii="Arial Narrow"/>
          <w:sz w:val="20"/>
        </w:rPr>
      </w:pPr>
    </w:p>
    <w:p w:rsidR="00002CD7" w:rsidRDefault="00002CD7">
      <w:pPr>
        <w:pStyle w:val="a3"/>
        <w:rPr>
          <w:rFonts w:ascii="Arial Narrow"/>
          <w:noProof/>
          <w:sz w:val="20"/>
          <w:lang w:bidi="ar-SA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Pr="00A136FE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AA42DD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1751330</wp:posOffset>
            </wp:positionV>
            <wp:extent cx="2171700" cy="504825"/>
            <wp:effectExtent l="19050" t="0" r="0" b="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CD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2370455</wp:posOffset>
                </wp:positionV>
                <wp:extent cx="2115185" cy="24447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44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506" w:rsidRPr="00A1361A" w:rsidRDefault="000B7506" w:rsidP="009311DD">
                            <w:pPr>
                              <w:rPr>
                                <w:rFonts w:eastAsiaTheme="minorEastAsia"/>
                                <w:sz w:val="32"/>
                                <w:szCs w:val="16"/>
                                <w:lang w:val="en-US" w:eastAsia="zh-CN"/>
                              </w:rPr>
                            </w:pPr>
                            <w:r w:rsidRPr="00A1361A">
                              <w:rPr>
                                <w:rFonts w:ascii="Arial" w:hAnsi="Arial" w:cs="Arial"/>
                                <w:color w:val="231F20"/>
                                <w:sz w:val="21"/>
                                <w:szCs w:val="16"/>
                              </w:rPr>
                              <w:t>DSS-12</w:t>
                            </w:r>
                            <w:r w:rsidRPr="00A1361A">
                              <w:rPr>
                                <w:rFonts w:ascii="Arial" w:hAnsi="Arial" w:cs="Arial"/>
                                <w:color w:val="231F20"/>
                                <w:sz w:val="21"/>
                                <w:szCs w:val="16"/>
                                <w:lang w:val="en-US"/>
                              </w:rPr>
                              <w:t>-M-20201201-2007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157.5pt;margin-top:186.65pt;width:166.5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" stroked="f">
                <v:fill opacity="0"/>
                <v:textbox style="mso-fit-shape-to-text:t">
                  <w:txbxContent>
                    <w:p w:rsidR="000B7506" w:rsidRPr="00A1361A" w:rsidRDefault="000B7506" w:rsidP="009311DD">
                      <w:pPr>
                        <w:rPr>
                          <w:rFonts w:eastAsiaTheme="minorEastAsia"/>
                          <w:sz w:val="32"/>
                          <w:szCs w:val="16"/>
                          <w:lang w:val="en-US" w:eastAsia="zh-CN"/>
                        </w:rPr>
                      </w:pPr>
                      <w:r w:rsidRPr="00A1361A">
                        <w:rPr>
                          <w:rFonts w:ascii="Arial" w:hAnsi="Arial" w:cs="Arial"/>
                          <w:color w:val="231F20"/>
                          <w:sz w:val="21"/>
                          <w:szCs w:val="16"/>
                        </w:rPr>
                        <w:t>DSS-12</w:t>
                      </w:r>
                      <w:r w:rsidRPr="00A1361A">
                        <w:rPr>
                          <w:rFonts w:ascii="Arial" w:hAnsi="Arial" w:cs="Arial"/>
                          <w:color w:val="231F20"/>
                          <w:sz w:val="21"/>
                          <w:szCs w:val="16"/>
                          <w:lang w:val="en-US"/>
                        </w:rPr>
                        <w:t>-M-20201201-2007</w:t>
                      </w:r>
                    </w:p>
                  </w:txbxContent>
                </v:textbox>
              </v:shape>
            </w:pict>
          </mc:Fallback>
        </mc:AlternateConten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A272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684F0D" w:rsidRPr="00A26FF8" w:rsidTr="009425A7">
        <w:trPr>
          <w:jc w:val="center"/>
        </w:trPr>
        <w:tc>
          <w:tcPr>
            <w:tcW w:w="241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533195" cy="785382"/>
                  <wp:effectExtent l="0" t="0" r="635" b="0"/>
                  <wp:docPr id="32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>
                  <wp:extent cx="532765" cy="641609"/>
                  <wp:effectExtent l="0" t="0" r="63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80280" cy="41727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84F0D" w:rsidRPr="00A26FF8" w:rsidRDefault="00684F0D" w:rsidP="009425A7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1435" cy="97345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84F0D" w:rsidRPr="00A26FF8" w:rsidRDefault="00684F0D" w:rsidP="009425A7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0D" w:rsidRPr="00A26FF8" w:rsidTr="009425A7">
        <w:trPr>
          <w:jc w:val="center"/>
        </w:trPr>
        <w:tc>
          <w:tcPr>
            <w:tcW w:w="241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684F0D" w:rsidRPr="00A26FF8" w:rsidRDefault="00684F0D" w:rsidP="009425A7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684F0D" w:rsidRPr="00A26FF8" w:rsidRDefault="00684F0D" w:rsidP="009425A7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684F0D" w:rsidRPr="00BA4F3A" w:rsidTr="009425A7">
        <w:trPr>
          <w:jc w:val="center"/>
        </w:trPr>
        <w:tc>
          <w:tcPr>
            <w:tcW w:w="241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684F0D" w:rsidRPr="00A26FF8" w:rsidRDefault="00684F0D" w:rsidP="009425A7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1435" cy="1287145"/>
                  <wp:effectExtent l="0" t="0" r="0" b="825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84F0D" w:rsidRPr="00A26FF8" w:rsidRDefault="00684F0D" w:rsidP="009425A7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684F0D" w:rsidRPr="00A44936" w:rsidRDefault="00684F0D" w:rsidP="009425A7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37640" cy="1870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F0D" w:rsidRPr="00A26FF8" w:rsidTr="009425A7">
        <w:trPr>
          <w:jc w:val="center"/>
        </w:trPr>
        <w:tc>
          <w:tcPr>
            <w:tcW w:w="241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684F0D" w:rsidRPr="00A26FF8" w:rsidRDefault="00684F0D" w:rsidP="009425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5A60BF" w:rsidRDefault="005A60BF" w:rsidP="00684F0D">
      <w:pPr>
        <w:pStyle w:val="1"/>
        <w:ind w:left="0" w:right="340"/>
        <w:rPr>
          <w:color w:val="808285"/>
        </w:rPr>
      </w:pPr>
    </w:p>
    <w:p w:rsidR="005670B0" w:rsidRPr="00D910F1" w:rsidRDefault="008612CD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181610</wp:posOffset>
                </wp:positionV>
                <wp:extent cx="5377180" cy="13970"/>
                <wp:effectExtent l="19050" t="19050" r="33020" b="2413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7180" cy="1397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9F746" id="Line 8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23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" strokecolor="#808285" strokeweight="1.0675mm">
                <w10:wrap anchorx="page"/>
              </v:line>
            </w:pict>
          </mc:Fallback>
        </mc:AlternateContent>
      </w:r>
      <w:r w:rsidR="005670B0">
        <w:rPr>
          <w:color w:val="808285"/>
        </w:rPr>
        <w:t>СОДЕРЖАНИЕ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hAnsi="Arial" w:cs="Arial"/>
          <w:color w:val="231F20"/>
          <w:sz w:val="24"/>
          <w:szCs w:val="24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63441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</w:p>
    <w:p w:rsidR="00764F69" w:rsidRDefault="00D63441" w:rsidP="00D63441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764F69" w:rsidRDefault="00D63441" w:rsidP="00D63441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D63441" w:rsidRPr="00A637BE" w:rsidRDefault="00D63441" w:rsidP="00D63441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684F0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CD7E23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84F0D" w:rsidRPr="00CD7E23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Pr="00CD7E23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CD7E23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84F0D" w:rsidRPr="00CD7E23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CD7E23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</w:p>
    <w:p w:rsidR="00764F69" w:rsidRDefault="00D63441" w:rsidP="00684F0D">
      <w:pPr>
        <w:tabs>
          <w:tab w:val="left" w:pos="10585"/>
        </w:tabs>
        <w:ind w:left="1077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</w:t>
      </w:r>
      <w:r w:rsidR="005A60BF">
        <w:rPr>
          <w:rFonts w:ascii="Arial" w:hAnsi="Arial" w:cs="Arial"/>
          <w:color w:val="231F20"/>
          <w:sz w:val="24"/>
          <w:szCs w:val="24"/>
        </w:rPr>
        <w:t xml:space="preserve">шибочные действия персонала или </w:t>
      </w:r>
      <w:r w:rsidR="00684F0D">
        <w:rPr>
          <w:rFonts w:ascii="Arial" w:hAnsi="Arial" w:cs="Arial"/>
          <w:color w:val="231F20"/>
          <w:sz w:val="24"/>
          <w:szCs w:val="24"/>
        </w:rPr>
        <w:t xml:space="preserve">пользователя </w:t>
      </w:r>
      <w:r w:rsidR="005A60B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</w:t>
      </w:r>
      <w:r w:rsidR="00684F0D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="005A60BF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 xml:space="preserve">                                                                                                                  </w:t>
      </w:r>
      <w:r w:rsidRPr="00A637BE">
        <w:rPr>
          <w:rFonts w:ascii="Arial" w:hAnsi="Arial" w:cs="Arial"/>
          <w:color w:val="231F20"/>
          <w:sz w:val="24"/>
          <w:szCs w:val="24"/>
        </w:rPr>
        <w:t>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684F0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63441" w:rsidRPr="00A637BE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D63441" w:rsidRPr="00A637BE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764F69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84F0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D63441" w:rsidRPr="00B90CED" w:rsidRDefault="00D63441" w:rsidP="00D63441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84F0D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D63441" w:rsidRDefault="00D63441" w:rsidP="00D63441">
      <w:pPr>
        <w:tabs>
          <w:tab w:val="left" w:pos="10585"/>
        </w:tabs>
        <w:spacing w:before="223" w:line="372" w:lineRule="auto"/>
        <w:ind w:left="1077" w:right="686"/>
        <w:jc w:val="center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5A60BF" w:rsidRDefault="005A60BF" w:rsidP="00D634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B2E63" w:rsidRPr="00E53F41" w:rsidRDefault="000B2E63" w:rsidP="00A272CF">
      <w:pPr>
        <w:tabs>
          <w:tab w:val="left" w:pos="10585"/>
        </w:tabs>
        <w:ind w:left="1134" w:right="284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0B2E63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Компания </w:t>
      </w:r>
      <w:r w:rsidRPr="00627964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выражает Вам свою глубочайшую признательность за приобретение аккумуляторной дрели-шуруповерта нашей марки. Изделия под торговой маркой  </w:t>
      </w:r>
      <w:r w:rsidRPr="00627964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постоянно усовершенствуются и улучшаются. Поэтому технические характеристики</w:t>
      </w:r>
      <w:r w:rsidR="00694F05">
        <w:rPr>
          <w:rFonts w:ascii="Arial" w:hAnsi="Arial" w:cs="Arial"/>
          <w:bCs/>
          <w:color w:val="000000"/>
          <w:sz w:val="20"/>
          <w:szCs w:val="20"/>
        </w:rPr>
        <w:t>, комплектация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и дизайн могут меняться без предварительного уведомления.</w:t>
      </w:r>
    </w:p>
    <w:p w:rsidR="00836E14" w:rsidRPr="00836E14" w:rsidRDefault="00836E14" w:rsidP="00A272CF">
      <w:pPr>
        <w:shd w:val="clear" w:color="auto" w:fill="FFFFFF"/>
        <w:adjustRightInd w:val="0"/>
        <w:ind w:left="1134" w:right="284"/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</w:p>
    <w:p w:rsidR="000B2E63" w:rsidRDefault="000B2E63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ВНИМАНИЕ!</w:t>
      </w:r>
      <w:r w:rsidRPr="00630A8D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</w:t>
      </w:r>
      <w:r w:rsidRPr="000B2E63">
        <w:rPr>
          <w:rFonts w:ascii="Arial" w:hAnsi="Arial" w:cs="Arial"/>
          <w:sz w:val="20"/>
          <w:szCs w:val="20"/>
        </w:rPr>
        <w:t xml:space="preserve"> </w:t>
      </w:r>
      <w:r w:rsidRPr="00630A8D">
        <w:rPr>
          <w:rFonts w:ascii="Arial" w:hAnsi="Arial" w:cs="Arial"/>
          <w:sz w:val="20"/>
          <w:szCs w:val="20"/>
        </w:rPr>
        <w:t xml:space="preserve"> Храните её в защищенном месте.</w:t>
      </w:r>
    </w:p>
    <w:p w:rsidR="00A272CF" w:rsidRPr="00A272CF" w:rsidRDefault="008612CD" w:rsidP="00836E14">
      <w:pPr>
        <w:pStyle w:val="1"/>
        <w:spacing w:after="101"/>
        <w:ind w:left="601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3F0C4" id="Прямая соединительная линия 134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80.4pt,14.85pt" to="748.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0B2E63" w:rsidRPr="00A272CF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0B2E63" w:rsidRPr="00543CA2" w:rsidRDefault="00694F05" w:rsidP="00A272CF">
      <w:pPr>
        <w:tabs>
          <w:tab w:val="left" w:pos="10585"/>
        </w:tabs>
        <w:ind w:left="1134" w:right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0B2E63" w:rsidRPr="00627964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Данный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0B2E63" w:rsidRPr="00836E14" w:rsidRDefault="000B2E63" w:rsidP="00836E14">
      <w:pPr>
        <w:shd w:val="clear" w:color="auto" w:fill="FFFFFF"/>
        <w:ind w:left="1134" w:right="284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803C14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0B2E63" w:rsidRPr="00627964" w:rsidRDefault="000B2E63" w:rsidP="00836E14">
      <w:pPr>
        <w:shd w:val="clear" w:color="auto" w:fill="FFFFFF"/>
        <w:adjustRightInd w:val="0"/>
        <w:spacing w:before="60" w:after="60"/>
        <w:ind w:left="1134" w:right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</w:t>
      </w:r>
      <w:r w:rsidR="00694F05">
        <w:rPr>
          <w:rFonts w:ascii="Arial" w:hAnsi="Arial" w:cs="Arial"/>
          <w:b/>
          <w:sz w:val="20"/>
          <w:szCs w:val="20"/>
        </w:rPr>
        <w:t xml:space="preserve"> применения</w:t>
      </w:r>
    </w:p>
    <w:p w:rsidR="000B2E63" w:rsidRPr="00627964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 более 80%,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>отсутствием прямого воздействия атмосферных осадков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и 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0B2E63" w:rsidRPr="00627964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0B2E63" w:rsidRPr="00836E14" w:rsidRDefault="000B2E63" w:rsidP="00836E14">
      <w:pPr>
        <w:shd w:val="clear" w:color="auto" w:fill="FFFFFF"/>
        <w:adjustRightInd w:val="0"/>
        <w:ind w:left="1134" w:right="284"/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0B2E63" w:rsidRPr="00627964" w:rsidRDefault="00694F05" w:rsidP="00836E14">
      <w:pPr>
        <w:shd w:val="clear" w:color="auto" w:fill="FFFFFF"/>
        <w:adjustRightInd w:val="0"/>
        <w:spacing w:before="60" w:after="60"/>
        <w:ind w:left="1134" w:right="284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Источник питания</w:t>
      </w:r>
    </w:p>
    <w:p w:rsidR="00A272CF" w:rsidRPr="00684F0D" w:rsidRDefault="000B2E63" w:rsidP="00684F0D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836E14" w:rsidRPr="00836E14" w:rsidRDefault="00836E14" w:rsidP="00A272CF">
      <w:pPr>
        <w:pStyle w:val="1"/>
        <w:spacing w:before="0"/>
        <w:ind w:right="284"/>
        <w:jc w:val="both"/>
        <w:rPr>
          <w:rFonts w:ascii="Arial" w:eastAsiaTheme="minorEastAsia" w:hAnsi="Arial" w:cs="Arial"/>
          <w:b/>
          <w:color w:val="808285"/>
          <w:sz w:val="18"/>
          <w:szCs w:val="24"/>
          <w:lang w:eastAsia="zh-CN"/>
        </w:rPr>
      </w:pPr>
    </w:p>
    <w:p w:rsidR="00ED24D8" w:rsidRPr="00704142" w:rsidRDefault="008612CD" w:rsidP="00836E14">
      <w:pPr>
        <w:pStyle w:val="1"/>
        <w:spacing w:before="0" w:after="101"/>
        <w:ind w:left="556" w:righ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5C158" id="Прямая соединительная линия 116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PeRDn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F80A14" w:rsidRPr="00D04F34" w:rsidRDefault="0054583A" w:rsidP="00694F05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3378855</wp:posOffset>
            </wp:positionH>
            <wp:positionV relativeFrom="paragraph">
              <wp:posOffset>12700</wp:posOffset>
            </wp:positionV>
            <wp:extent cx="3920470" cy="2590800"/>
            <wp:effectExtent l="19050" t="0" r="3830" b="0"/>
            <wp:wrapNone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F05">
        <w:rPr>
          <w:rFonts w:ascii="Arial" w:hAnsi="Arial" w:cs="Arial"/>
          <w:sz w:val="20"/>
          <w:szCs w:val="20"/>
        </w:rPr>
        <w:t>1. Быстрозажимной патрон</w:t>
      </w:r>
    </w:p>
    <w:p w:rsidR="00F80A14" w:rsidRPr="00D04F34" w:rsidRDefault="00F80A14" w:rsidP="00694F05">
      <w:pPr>
        <w:ind w:left="1134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2. Кольцо установк</w:t>
      </w:r>
      <w:r w:rsidR="00694F05">
        <w:rPr>
          <w:rFonts w:ascii="Arial" w:hAnsi="Arial" w:cs="Arial"/>
          <w:sz w:val="20"/>
          <w:szCs w:val="20"/>
        </w:rPr>
        <w:t>и ограничения крутящего момента</w:t>
      </w:r>
    </w:p>
    <w:p w:rsidR="00F80A14" w:rsidRPr="00D04F34" w:rsidRDefault="00694F05" w:rsidP="00694F05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Вентиляционные отверстия</w:t>
      </w:r>
    </w:p>
    <w:p w:rsidR="00F80A14" w:rsidRPr="00D04F34" w:rsidRDefault="00F80A14" w:rsidP="00694F05">
      <w:pPr>
        <w:ind w:left="1134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4. Пер</w:t>
      </w:r>
      <w:r w:rsidR="00694F05">
        <w:rPr>
          <w:rFonts w:ascii="Arial" w:hAnsi="Arial" w:cs="Arial"/>
          <w:sz w:val="20"/>
          <w:szCs w:val="20"/>
        </w:rPr>
        <w:t>еключатель направления вращения</w:t>
      </w:r>
    </w:p>
    <w:p w:rsidR="00F80A14" w:rsidRPr="00D04F34" w:rsidRDefault="00F80A14" w:rsidP="00694F05">
      <w:pPr>
        <w:ind w:left="1134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</w:rPr>
        <w:t>5.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Кнопка </w:t>
      </w:r>
      <w:r w:rsidR="00694F05">
        <w:rPr>
          <w:rFonts w:ascii="Arial" w:hAnsi="Arial" w:cs="Arial"/>
          <w:sz w:val="20"/>
          <w:szCs w:val="20"/>
          <w:lang w:eastAsia="zh-CN"/>
        </w:rPr>
        <w:t>отделения аккумуляторного блока</w:t>
      </w:r>
    </w:p>
    <w:p w:rsidR="00F80A14" w:rsidRPr="00D04F34" w:rsidRDefault="00694F05" w:rsidP="00694F05">
      <w:pPr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Выключатель</w:t>
      </w:r>
      <w:r w:rsidR="0054583A" w:rsidRPr="0054583A">
        <w:rPr>
          <w:rFonts w:ascii="Arial" w:hAnsi="Arial" w:cs="Arial"/>
          <w:sz w:val="20"/>
          <w:szCs w:val="20"/>
        </w:rPr>
        <w:t xml:space="preserve"> </w:t>
      </w:r>
    </w:p>
    <w:p w:rsidR="00F80A14" w:rsidRPr="00D04F34" w:rsidRDefault="00F80A14" w:rsidP="00694F05">
      <w:pPr>
        <w:tabs>
          <w:tab w:val="left" w:pos="9314"/>
        </w:tabs>
        <w:ind w:left="1134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 xml:space="preserve">7. </w:t>
      </w:r>
      <w:r w:rsidR="00662242">
        <w:rPr>
          <w:rFonts w:ascii="Arial" w:hAnsi="Arial" w:cs="Arial"/>
          <w:sz w:val="20"/>
          <w:szCs w:val="20"/>
        </w:rPr>
        <w:t>Светодиодная подсветка</w:t>
      </w:r>
      <w:r w:rsidR="00B91CD9" w:rsidRPr="00B91CD9">
        <w:t xml:space="preserve"> </w:t>
      </w:r>
      <w:r w:rsidR="008D523D">
        <w:tab/>
      </w:r>
    </w:p>
    <w:p w:rsidR="00F80A14" w:rsidRDefault="00F80A14" w:rsidP="00694F05">
      <w:pPr>
        <w:ind w:left="1134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 w:hint="eastAsia"/>
          <w:sz w:val="20"/>
          <w:szCs w:val="20"/>
        </w:rPr>
        <w:t>8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.</w:t>
      </w:r>
      <w:r w:rsidR="00694F05">
        <w:rPr>
          <w:rFonts w:ascii="Arial" w:hAnsi="Arial" w:cs="Arial"/>
          <w:sz w:val="20"/>
          <w:szCs w:val="20"/>
          <w:lang w:eastAsia="zh-CN"/>
        </w:rPr>
        <w:t xml:space="preserve"> </w:t>
      </w:r>
      <w:r w:rsidR="00662242">
        <w:rPr>
          <w:rFonts w:ascii="Arial" w:hAnsi="Arial" w:cs="Arial"/>
          <w:sz w:val="20"/>
          <w:szCs w:val="20"/>
          <w:lang w:eastAsia="zh-CN"/>
        </w:rPr>
        <w:t>П</w:t>
      </w:r>
      <w:r w:rsidRPr="00D04F34">
        <w:rPr>
          <w:rFonts w:ascii="Arial" w:hAnsi="Arial" w:cs="Arial"/>
          <w:sz w:val="20"/>
          <w:szCs w:val="20"/>
          <w:lang w:eastAsia="zh-CN"/>
        </w:rPr>
        <w:t>ереключ</w:t>
      </w:r>
      <w:r w:rsidR="00662242">
        <w:rPr>
          <w:rFonts w:ascii="Arial" w:hAnsi="Arial" w:cs="Arial"/>
          <w:sz w:val="20"/>
          <w:szCs w:val="20"/>
          <w:lang w:eastAsia="zh-CN"/>
        </w:rPr>
        <w:t>атель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скорост</w:t>
      </w:r>
      <w:r w:rsidR="00662242">
        <w:rPr>
          <w:rFonts w:ascii="Arial" w:hAnsi="Arial" w:cs="Arial"/>
          <w:sz w:val="20"/>
          <w:szCs w:val="20"/>
          <w:lang w:eastAsia="zh-CN"/>
        </w:rPr>
        <w:t>ей</w:t>
      </w:r>
    </w:p>
    <w:p w:rsidR="00B91CD9" w:rsidRDefault="00B91CD9" w:rsidP="00694F05">
      <w:pPr>
        <w:ind w:left="1134"/>
        <w:rPr>
          <w:rFonts w:ascii="Arial" w:hAnsi="Arial" w:cs="Arial"/>
          <w:sz w:val="20"/>
          <w:szCs w:val="20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</w:p>
    <w:p w:rsidR="00B91CD9" w:rsidRDefault="00B91CD9" w:rsidP="00A272CF">
      <w:pPr>
        <w:ind w:left="1134"/>
        <w:rPr>
          <w:rFonts w:ascii="Arial" w:hAnsi="Arial" w:cs="Arial"/>
          <w:sz w:val="20"/>
          <w:szCs w:val="20"/>
        </w:rPr>
      </w:pPr>
    </w:p>
    <w:p w:rsidR="00B91CD9" w:rsidRPr="00694F05" w:rsidRDefault="00B91CD9" w:rsidP="00694F05">
      <w:pPr>
        <w:ind w:left="1134"/>
        <w:rPr>
          <w:rFonts w:ascii="Arial" w:hAnsi="Arial" w:cs="Arial"/>
          <w:b/>
          <w:sz w:val="20"/>
          <w:szCs w:val="20"/>
        </w:rPr>
      </w:pPr>
      <w:r w:rsidRPr="00694F05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694F05" w:rsidRDefault="00694F05" w:rsidP="00694F05">
      <w:pPr>
        <w:widowControl/>
        <w:autoSpaceDE/>
        <w:autoSpaceDN/>
        <w:ind w:left="1134"/>
        <w:rPr>
          <w:rFonts w:ascii="Arial" w:hAnsi="Arial" w:cs="Arial"/>
          <w:sz w:val="20"/>
          <w:szCs w:val="20"/>
          <w:lang w:eastAsia="zh-CN"/>
        </w:rPr>
      </w:pPr>
      <w:r w:rsidRPr="00694F05">
        <w:rPr>
          <w:rFonts w:ascii="Arial" w:hAnsi="Arial" w:cs="Arial"/>
          <w:sz w:val="20"/>
          <w:szCs w:val="20"/>
          <w:lang w:eastAsia="zh-CN"/>
        </w:rPr>
        <w:t>Дрель-шуруповерт</w:t>
      </w:r>
    </w:p>
    <w:p w:rsidR="00694F05" w:rsidRPr="00662242" w:rsidRDefault="00694F05" w:rsidP="00694F05">
      <w:pPr>
        <w:pStyle w:val="a3"/>
        <w:ind w:left="1134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B91CD9">
        <w:rPr>
          <w:rFonts w:ascii="Arial" w:hAnsi="Arial" w:cs="Arial"/>
          <w:bCs/>
          <w:sz w:val="20"/>
          <w:szCs w:val="20"/>
          <w:lang w:eastAsia="zh-CN"/>
        </w:rPr>
        <w:t>Аккумуляторная батарея</w:t>
      </w:r>
      <w:r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="00662242" w:rsidRPr="00B31C94">
        <w:rPr>
          <w:rFonts w:ascii="Arial" w:hAnsi="Arial" w:cs="Arial"/>
          <w:bCs/>
          <w:sz w:val="20"/>
          <w:szCs w:val="20"/>
          <w:lang w:eastAsia="zh-CN"/>
        </w:rPr>
        <w:t xml:space="preserve">– 1 </w:t>
      </w:r>
      <w:r w:rsidR="00662242">
        <w:rPr>
          <w:rFonts w:ascii="Arial" w:hAnsi="Arial" w:cs="Arial"/>
          <w:bCs/>
          <w:sz w:val="20"/>
          <w:szCs w:val="20"/>
          <w:lang w:eastAsia="zh-CN"/>
        </w:rPr>
        <w:t>шт</w:t>
      </w:r>
    </w:p>
    <w:p w:rsidR="00694F05" w:rsidRDefault="00694F05" w:rsidP="00694F05">
      <w:pPr>
        <w:widowControl/>
        <w:autoSpaceDE/>
        <w:autoSpaceDN/>
        <w:ind w:left="1134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Cs/>
          <w:sz w:val="20"/>
          <w:szCs w:val="20"/>
          <w:lang w:eastAsia="zh-CN"/>
        </w:rPr>
        <w:t>(подсоединена к шуруповерту)</w:t>
      </w:r>
    </w:p>
    <w:p w:rsidR="00694F05" w:rsidRPr="00694F05" w:rsidRDefault="00694F05" w:rsidP="00694F05">
      <w:pPr>
        <w:widowControl/>
        <w:autoSpaceDE/>
        <w:autoSpaceDN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Зарядное устройство</w:t>
      </w:r>
    </w:p>
    <w:p w:rsidR="00B91CD9" w:rsidRDefault="00B91CD9" w:rsidP="00694F05">
      <w:pPr>
        <w:widowControl/>
        <w:autoSpaceDE/>
        <w:autoSpaceDN/>
        <w:ind w:left="1134"/>
        <w:rPr>
          <w:rFonts w:ascii="Arial" w:hAnsi="Arial" w:cs="Arial"/>
          <w:sz w:val="20"/>
          <w:szCs w:val="20"/>
          <w:lang w:eastAsia="zh-CN"/>
        </w:rPr>
      </w:pPr>
      <w:r w:rsidRPr="0033394B">
        <w:rPr>
          <w:rFonts w:ascii="Arial" w:hAnsi="Arial" w:cs="Arial"/>
          <w:sz w:val="20"/>
          <w:szCs w:val="20"/>
          <w:lang w:eastAsia="zh-CN"/>
        </w:rPr>
        <w:t>Д</w:t>
      </w:r>
      <w:r w:rsidRPr="0058798B">
        <w:rPr>
          <w:rFonts w:ascii="Arial" w:hAnsi="Arial" w:cs="Arial"/>
          <w:sz w:val="20"/>
          <w:szCs w:val="20"/>
          <w:lang w:eastAsia="zh-CN"/>
        </w:rPr>
        <w:t>вусторонняя бита</w:t>
      </w:r>
    </w:p>
    <w:p w:rsidR="00694F05" w:rsidRDefault="00694F05" w:rsidP="00694F05">
      <w:pPr>
        <w:widowControl/>
        <w:autoSpaceDE/>
        <w:autoSpaceDN/>
        <w:ind w:left="113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694F05" w:rsidRPr="0058798B" w:rsidRDefault="00694F05" w:rsidP="00694F05">
      <w:pPr>
        <w:widowControl/>
        <w:autoSpaceDE/>
        <w:autoSpaceDN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B91CD9" w:rsidRPr="00B31C94" w:rsidRDefault="00694F05" w:rsidP="00694F05">
      <w:pPr>
        <w:pStyle w:val="a3"/>
        <w:widowControl/>
        <w:autoSpaceDE/>
        <w:autoSpaceDN/>
        <w:ind w:left="1134"/>
        <w:rPr>
          <w:rFonts w:ascii="Arial" w:hAnsi="Arial" w:cs="Arial"/>
          <w:bCs/>
          <w:sz w:val="20"/>
          <w:szCs w:val="20"/>
          <w:lang w:eastAsia="zh-CN"/>
        </w:rPr>
      </w:pPr>
      <w:r w:rsidRPr="0054583A">
        <w:rPr>
          <w:noProof/>
          <w:szCs w:val="20"/>
          <w:lang w:bidi="ar-SA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88900</wp:posOffset>
            </wp:positionV>
            <wp:extent cx="4591050" cy="1019175"/>
            <wp:effectExtent l="19050" t="0" r="0" b="0"/>
            <wp:wrapSquare wrapText="bothSides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C94">
        <w:rPr>
          <w:rFonts w:ascii="Arial" w:hAnsi="Arial" w:cs="Arial"/>
          <w:bCs/>
          <w:sz w:val="20"/>
          <w:szCs w:val="20"/>
          <w:lang w:eastAsia="zh-CN"/>
        </w:rPr>
        <w:t>Кейс</w:t>
      </w:r>
    </w:p>
    <w:p w:rsidR="006368C1" w:rsidRPr="006368C1" w:rsidRDefault="006368C1" w:rsidP="00556503">
      <w:pPr>
        <w:pStyle w:val="a3"/>
        <w:ind w:left="1276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9B6BE2" w:rsidRDefault="009B6BE2" w:rsidP="008D523D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56503" w:rsidRDefault="00556503" w:rsidP="00EE1A9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A272CF" w:rsidRDefault="00A272CF" w:rsidP="00EE1A99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13"/>
          <w:szCs w:val="24"/>
          <w:lang w:eastAsia="zh-CN"/>
        </w:rPr>
      </w:pPr>
    </w:p>
    <w:p w:rsidR="00694F05" w:rsidRDefault="00694F05" w:rsidP="00EE1A99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13"/>
          <w:szCs w:val="24"/>
          <w:lang w:eastAsia="zh-CN"/>
        </w:rPr>
      </w:pPr>
    </w:p>
    <w:p w:rsidR="00694F05" w:rsidRPr="00A272CF" w:rsidRDefault="00694F05" w:rsidP="00694F05">
      <w:pPr>
        <w:pStyle w:val="1"/>
        <w:ind w:left="0"/>
        <w:rPr>
          <w:rFonts w:ascii="Arial" w:eastAsiaTheme="minorEastAsia" w:hAnsi="Arial" w:cs="Arial"/>
          <w:b/>
          <w:color w:val="808080" w:themeColor="background1" w:themeShade="80"/>
          <w:sz w:val="13"/>
          <w:szCs w:val="24"/>
          <w:lang w:eastAsia="zh-CN"/>
        </w:rPr>
      </w:pPr>
    </w:p>
    <w:p w:rsidR="00EE1A99" w:rsidRDefault="008612CD" w:rsidP="00EE1A99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147319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76702" id="Прямая соединительная линия 118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47.4pt,11.6pt" to="715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CcRbTeAAAAAKAQAADwAAAGRycy9kb3ducmV2&#10;LnhtbEyPTUvDQBCG74L/YRnBi7Qb0yA1ZlOsKHiy2CrF2zY7+dDsbMxum+ivd4oHPb4fvPNMthht&#10;Kw7Y+8aRgstpBAKpcKahSsHL5mEyB+GDJqNbR6jgCz0s8tOTTKfGDfSMh3WoBI+QT7WCOoQuldIX&#10;NVrtp65D4qx0vdWBZV9J0+uBx20r4yi6klY3xBdq3eFdjcXHem8VPG2LzWe5Gu7f/OPrUF5sl9/v&#10;5VKp87Px9gZEwDH8leGIz+iQM9PO7cl40SpIrhNGDwriWQziWEhmETu7X0fmmfz/Qv4D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CcRbTeAAAAAKAQAADwAAAAAAAAAAAAAAAACEBAAA&#10;ZHJzL2Rvd25yZXYueG1sUEsFBgAAAAAEAAQA8wAAAJEFAAAAAA=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A7A40" w:rsidRPr="00265BB7" w:rsidRDefault="008A7A40" w:rsidP="00EE1A99">
      <w:pPr>
        <w:pStyle w:val="1"/>
        <w:rPr>
          <w:rFonts w:ascii="Arial" w:hAnsi="Arial" w:cs="Arial"/>
          <w:b/>
          <w:noProof/>
          <w:sz w:val="2"/>
          <w:szCs w:val="24"/>
          <w:lang w:bidi="ar-SA"/>
        </w:rPr>
      </w:pPr>
    </w:p>
    <w:tbl>
      <w:tblPr>
        <w:tblpPr w:leftFromText="180" w:rightFromText="180" w:vertAnchor="text" w:horzAnchor="margin" w:tblpXSpec="center" w:tblpY="46"/>
        <w:tblOverlap w:val="never"/>
        <w:tblW w:w="80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2268"/>
      </w:tblGrid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D7E23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D7E23">
              <w:rPr>
                <w:rFonts w:ascii="Arial" w:hAnsi="Arial" w:cs="Arial"/>
                <w:b/>
                <w:sz w:val="20"/>
                <w:szCs w:val="20"/>
              </w:rPr>
              <w:t>ДШС-</w:t>
            </w:r>
            <w:r w:rsidRPr="00CD7E23">
              <w:rPr>
                <w:rFonts w:ascii="Arial" w:eastAsiaTheme="minorEastAsia" w:hAnsi="Arial" w:cs="Arial" w:hint="eastAsia"/>
                <w:b/>
                <w:sz w:val="20"/>
                <w:szCs w:val="20"/>
                <w:lang w:eastAsia="zh-CN"/>
              </w:rPr>
              <w:t>12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Li-lon</w:t>
            </w:r>
          </w:p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/>
                <w:sz w:val="20"/>
                <w:szCs w:val="20"/>
                <w:lang w:eastAsia="zh-CN"/>
              </w:rPr>
              <w:t>12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Емкость аккумуляторной батареи, Ач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CD7E23">
              <w:rPr>
                <w:rFonts w:ascii="Arial" w:hAnsi="Arial" w:cs="Arial"/>
                <w:sz w:val="20"/>
                <w:szCs w:val="20"/>
              </w:rPr>
              <w:t>,</w:t>
            </w: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0-</w:t>
            </w: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350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0-1</w:t>
            </w: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300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5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  <w:lang w:eastAsia="zh-CN"/>
              </w:rPr>
              <w:t>18</w:t>
            </w:r>
            <w:r w:rsidRPr="00CD7E23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</w:p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Патрон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Одно муфтовый, быстрозажимной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Диаметр зажима, мм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7E23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8A7A40" w:rsidRPr="00CD7E23" w:rsidTr="00265BB7">
        <w:trPr>
          <w:trHeight w:val="329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A7A40" w:rsidRPr="00CD7E23" w:rsidRDefault="008A7A40" w:rsidP="00CD7E23">
            <w:pPr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/>
                <w:sz w:val="20"/>
                <w:szCs w:val="20"/>
                <w:lang w:eastAsia="zh-CN"/>
              </w:rPr>
              <w:t>Масса, кг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A7A40" w:rsidRPr="00CD7E23" w:rsidRDefault="008A7A40" w:rsidP="00CD7E2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D7E23">
              <w:rPr>
                <w:rFonts w:ascii="Arial" w:hAnsi="Arial" w:cs="Arial"/>
                <w:sz w:val="20"/>
                <w:szCs w:val="20"/>
                <w:lang w:eastAsia="zh-CN"/>
              </w:rPr>
              <w:t>1,0</w:t>
            </w:r>
          </w:p>
        </w:tc>
      </w:tr>
    </w:tbl>
    <w:p w:rsidR="008A7A40" w:rsidRDefault="008A7A40" w:rsidP="00EE1A99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</w:p>
    <w:p w:rsidR="008A7A40" w:rsidRDefault="008A7A40" w:rsidP="00EE1A99">
      <w:pPr>
        <w:pStyle w:val="1"/>
        <w:rPr>
          <w:rFonts w:ascii="Arial" w:hAnsi="Arial" w:cs="Arial"/>
          <w:b/>
          <w:noProof/>
          <w:sz w:val="24"/>
          <w:szCs w:val="24"/>
          <w:lang w:bidi="ar-SA"/>
        </w:rPr>
      </w:pPr>
    </w:p>
    <w:p w:rsidR="00AB72B9" w:rsidRPr="00A272CF" w:rsidRDefault="00AB72B9" w:rsidP="00EE1A99">
      <w:pPr>
        <w:pStyle w:val="1"/>
        <w:rPr>
          <w:rFonts w:ascii="Arial" w:hAnsi="Arial" w:cs="Arial"/>
          <w:b/>
          <w:color w:val="808080" w:themeColor="background1" w:themeShade="80"/>
          <w:sz w:val="10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A7A40" w:rsidRDefault="008A7A40" w:rsidP="000B2E63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36E14" w:rsidRDefault="00836E14" w:rsidP="008A7A40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10"/>
          <w:szCs w:val="24"/>
          <w:lang w:eastAsia="zh-CN"/>
        </w:rPr>
      </w:pPr>
    </w:p>
    <w:p w:rsidR="00265BB7" w:rsidRPr="00836E14" w:rsidRDefault="00265BB7" w:rsidP="008A7A40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10"/>
          <w:szCs w:val="24"/>
          <w:lang w:eastAsia="zh-CN"/>
        </w:rPr>
      </w:pPr>
    </w:p>
    <w:p w:rsidR="000B2E63" w:rsidRPr="008A7A40" w:rsidRDefault="008612CD" w:rsidP="00265BB7">
      <w:pPr>
        <w:pStyle w:val="1"/>
        <w:spacing w:before="0" w:after="101"/>
        <w:ind w:left="556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540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91439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8B088" id="Прямая соединительная линия 120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05.35pt,7.2pt" to="773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IxNP8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0B2E63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0B2E63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0B2E63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насадку заклинило при работе, немедленно выключите дрель, освободите сверло и после этого продолжите работу. 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(«Включено»). П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еред включением убедитесь, что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клавиша включения/выключения находится в положении «OFF»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("Выключено"). Случайный запуск может стать причиной травмы.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 w:rsidRPr="00FF5112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 w:rsidRPr="00FF5112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</w:t>
      </w:r>
      <w:r>
        <w:rPr>
          <w:rFonts w:ascii="Arial" w:hAnsi="Arial" w:cs="Arial"/>
          <w:bCs/>
          <w:color w:val="000000"/>
          <w:sz w:val="20"/>
          <w:szCs w:val="20"/>
        </w:rPr>
        <w:t>, аккумуляторные батареи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других производителей могут стать причиной возгорания.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онет, ключей, гвоздей, винтов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0B2E63" w:rsidRPr="00F507EF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</w:t>
      </w:r>
      <w:r w:rsidRPr="00F507EF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="008A7A40">
        <w:rPr>
          <w:rFonts w:ascii="Arial" w:hAnsi="Arial" w:cs="Arial"/>
          <w:b/>
          <w:bCs/>
          <w:color w:val="000000"/>
          <w:sz w:val="20"/>
          <w:szCs w:val="20"/>
        </w:rPr>
        <w:t>и зарядное устройство</w:t>
      </w:r>
    </w:p>
    <w:p w:rsidR="00A272CF" w:rsidRPr="008A7A40" w:rsidRDefault="000B2E63" w:rsidP="008A7A40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FF5112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A40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использовать зарядные устройства, имеющие поломки.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</w:t>
      </w:r>
      <w:r>
        <w:rPr>
          <w:rFonts w:ascii="Arial" w:hAnsi="Arial" w:cs="Arial"/>
          <w:bCs/>
          <w:color w:val="000000"/>
          <w:sz w:val="20"/>
          <w:szCs w:val="20"/>
        </w:rPr>
        <w:t>й в течение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не менее 10 минут, а затем обратиться к окулисту.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ﾰC"/>
        </w:smartTagPr>
        <w:r w:rsidRPr="00FF5112">
          <w:rPr>
            <w:rFonts w:ascii="Arial" w:hAnsi="Arial" w:cs="Arial"/>
            <w:bCs/>
            <w:color w:val="000000"/>
            <w:sz w:val="20"/>
            <w:szCs w:val="20"/>
          </w:rPr>
          <w:t>45°C</w:t>
        </w:r>
      </w:smartTag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0B2E63" w:rsidRPr="00FF5112" w:rsidRDefault="000B2E63" w:rsidP="00A272CF">
      <w:pPr>
        <w:shd w:val="clear" w:color="auto" w:fill="FFFFFF"/>
        <w:adjustRightInd w:val="0"/>
        <w:ind w:left="1134" w:right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A272CF" w:rsidRPr="00836E14" w:rsidRDefault="000B2E63" w:rsidP="00836E14">
      <w:pPr>
        <w:shd w:val="clear" w:color="auto" w:fill="FFFFFF"/>
        <w:adjustRightInd w:val="0"/>
        <w:ind w:left="1134" w:right="284"/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бросайте её в огонь или воду!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разбирайте аккумуляторную батарею!</w:t>
      </w:r>
    </w:p>
    <w:p w:rsidR="00F64579" w:rsidRPr="00F64579" w:rsidRDefault="008612CD" w:rsidP="00836E14">
      <w:pPr>
        <w:tabs>
          <w:tab w:val="left" w:pos="10585"/>
        </w:tabs>
        <w:spacing w:before="101" w:after="101"/>
        <w:ind w:right="686" w:firstLineChars="341" w:firstLine="822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227964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387D7" id="Прямая соединительная линия 121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20.5pt,17.95pt" to="688.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F64579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F64579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4583A" w:rsidRPr="0058798B" w:rsidRDefault="0054583A" w:rsidP="00A272CF">
      <w:pPr>
        <w:adjustRightInd w:val="0"/>
        <w:ind w:left="1134" w:right="284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b/>
          <w:bCs/>
          <w:sz w:val="20"/>
          <w:szCs w:val="20"/>
        </w:rPr>
        <w:t xml:space="preserve">Снятие аккумуляторного блока, установка </w:t>
      </w:r>
    </w:p>
    <w:p w:rsidR="0054583A" w:rsidRPr="0058798B" w:rsidRDefault="00A272CF" w:rsidP="00A272CF">
      <w:pPr>
        <w:adjustRightInd w:val="0"/>
        <w:ind w:left="1134"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31750</wp:posOffset>
            </wp:positionV>
            <wp:extent cx="1200150" cy="1524000"/>
            <wp:effectExtent l="19050" t="0" r="0" b="0"/>
            <wp:wrapSquare wrapText="bothSides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83A" w:rsidRPr="0058798B">
        <w:rPr>
          <w:rFonts w:ascii="Arial" w:hAnsi="Arial" w:cs="Arial"/>
          <w:b/>
          <w:bCs/>
          <w:sz w:val="20"/>
          <w:szCs w:val="20"/>
        </w:rPr>
        <w:t xml:space="preserve">Снятие </w:t>
      </w:r>
    </w:p>
    <w:p w:rsidR="0054583A" w:rsidRPr="0058798B" w:rsidRDefault="0054583A" w:rsidP="00A272CF">
      <w:pPr>
        <w:adjustRightInd w:val="0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58798B">
        <w:rPr>
          <w:rFonts w:ascii="Arial" w:hAnsi="Arial" w:cs="Arial"/>
          <w:sz w:val="20"/>
          <w:szCs w:val="20"/>
          <w:lang w:eastAsia="zh-CN"/>
        </w:rPr>
        <w:t>Нажмите клавишу отделения аккумулятора (2), и потяните аккумуляторную батарею</w:t>
      </w:r>
      <w:r w:rsidR="009425A7">
        <w:rPr>
          <w:rFonts w:ascii="Arial" w:hAnsi="Arial" w:cs="Arial"/>
          <w:sz w:val="20"/>
          <w:szCs w:val="20"/>
          <w:lang w:eastAsia="zh-CN"/>
        </w:rPr>
        <w:t xml:space="preserve"> </w:t>
      </w:r>
      <w:r w:rsidR="009425A7" w:rsidRPr="0058798B">
        <w:rPr>
          <w:rFonts w:ascii="Arial" w:hAnsi="Arial" w:cs="Arial"/>
          <w:sz w:val="20"/>
          <w:szCs w:val="20"/>
          <w:lang w:eastAsia="zh-CN"/>
        </w:rPr>
        <w:t xml:space="preserve">(1) </w:t>
      </w:r>
      <w:r w:rsidRPr="0058798B">
        <w:rPr>
          <w:rFonts w:ascii="Arial" w:hAnsi="Arial" w:cs="Arial"/>
          <w:sz w:val="20"/>
          <w:szCs w:val="20"/>
          <w:lang w:eastAsia="zh-CN"/>
        </w:rPr>
        <w:t xml:space="preserve"> на себя</w:t>
      </w:r>
      <w:r w:rsidR="009425A7">
        <w:rPr>
          <w:rFonts w:ascii="Arial" w:hAnsi="Arial" w:cs="Arial"/>
          <w:sz w:val="20"/>
          <w:szCs w:val="20"/>
          <w:lang w:eastAsia="zh-CN"/>
        </w:rPr>
        <w:t>,</w:t>
      </w:r>
      <w:r w:rsidRPr="0058798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9425A7">
        <w:rPr>
          <w:rFonts w:ascii="Arial" w:hAnsi="Arial" w:cs="Arial"/>
          <w:sz w:val="20"/>
          <w:szCs w:val="20"/>
          <w:lang w:eastAsia="zh-CN"/>
        </w:rPr>
        <w:t>чтобы отсоединить.</w:t>
      </w:r>
    </w:p>
    <w:p w:rsidR="0054583A" w:rsidRPr="0058798B" w:rsidRDefault="0054583A" w:rsidP="00A272CF">
      <w:pPr>
        <w:adjustRightInd w:val="0"/>
        <w:ind w:left="1134" w:right="284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b/>
          <w:bCs/>
          <w:sz w:val="20"/>
          <w:szCs w:val="20"/>
        </w:rPr>
        <w:t xml:space="preserve">Установка </w:t>
      </w:r>
    </w:p>
    <w:p w:rsidR="0054583A" w:rsidRPr="009B4E45" w:rsidRDefault="0054583A" w:rsidP="00A272CF">
      <w:pPr>
        <w:pStyle w:val="a3"/>
        <w:ind w:left="1134" w:right="284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9B4E45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</w:t>
      </w:r>
      <w:r w:rsidRPr="009B4E45">
        <w:rPr>
          <w:rFonts w:ascii="Arial" w:hAnsi="Arial" w:cs="Arial" w:hint="eastAsia"/>
          <w:bCs/>
          <w:sz w:val="20"/>
          <w:szCs w:val="20"/>
          <w:lang w:eastAsia="zh-CN"/>
        </w:rPr>
        <w:t>1</w:t>
      </w:r>
      <w:r w:rsidRPr="009B4E45">
        <w:rPr>
          <w:rFonts w:ascii="Arial" w:hAnsi="Arial" w:cs="Arial"/>
          <w:bCs/>
          <w:sz w:val="20"/>
          <w:szCs w:val="20"/>
        </w:rPr>
        <w:t>).</w:t>
      </w:r>
    </w:p>
    <w:p w:rsidR="0054583A" w:rsidRPr="009B4E45" w:rsidRDefault="0054583A" w:rsidP="00A272CF">
      <w:pPr>
        <w:pStyle w:val="a3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 w:cs="Arial"/>
          <w:b/>
          <w:sz w:val="20"/>
          <w:szCs w:val="20"/>
        </w:rPr>
        <w:t>ВНИМАНИЕ:</w:t>
      </w:r>
      <w:r w:rsidRPr="0058798B">
        <w:rPr>
          <w:rFonts w:ascii="Arial" w:hAnsi="Arial" w:cs="Arial"/>
          <w:b/>
          <w:sz w:val="20"/>
          <w:szCs w:val="20"/>
        </w:rPr>
        <w:t xml:space="preserve"> </w:t>
      </w:r>
      <w:r w:rsidRPr="009B4E45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 шуруповерта.</w:t>
      </w:r>
    </w:p>
    <w:p w:rsidR="00860956" w:rsidRPr="009B4E45" w:rsidRDefault="008A7A40" w:rsidP="00A272CF">
      <w:pPr>
        <w:pStyle w:val="a3"/>
        <w:ind w:left="1134" w:right="284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Зарядка аккумулятора</w:t>
      </w:r>
      <w:r w:rsidR="00860956" w:rsidRPr="009B4E45">
        <w:rPr>
          <w:rFonts w:ascii="Arial" w:hAnsi="Arial" w:cs="Arial" w:hint="eastAsia"/>
          <w:b/>
          <w:sz w:val="20"/>
          <w:szCs w:val="20"/>
          <w:lang w:eastAsia="zh-CN"/>
        </w:rPr>
        <w:t xml:space="preserve">   </w:t>
      </w:r>
    </w:p>
    <w:p w:rsidR="00860956" w:rsidRPr="009B4E45" w:rsidRDefault="00860956" w:rsidP="00A272CF">
      <w:pPr>
        <w:pStyle w:val="a3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 w:cs="Arial"/>
          <w:sz w:val="20"/>
          <w:szCs w:val="20"/>
          <w:lang w:eastAsia="zh-CN"/>
        </w:rPr>
        <w:t>1. Включите зарядное устройство в сеть. Индикатор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(1) </w:t>
      </w:r>
      <w:r w:rsidRPr="009B4E45">
        <w:rPr>
          <w:rFonts w:ascii="Arial" w:hAnsi="Arial" w:cs="Arial"/>
          <w:sz w:val="20"/>
          <w:szCs w:val="20"/>
          <w:lang w:eastAsia="zh-CN"/>
        </w:rPr>
        <w:t>загорится зеленым.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9B4E45">
        <w:rPr>
          <w:rFonts w:ascii="Arial" w:hAnsi="Arial" w:cs="Arial"/>
          <w:sz w:val="20"/>
          <w:szCs w:val="20"/>
          <w:lang w:eastAsia="zh-CN"/>
        </w:rPr>
        <w:t>(</w:t>
      </w:r>
      <w:r w:rsidRPr="009B4E45"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>2</w:t>
      </w:r>
      <w:r w:rsidRPr="009B4E45">
        <w:rPr>
          <w:rFonts w:ascii="Arial" w:hAnsi="Arial" w:cs="Arial"/>
          <w:sz w:val="20"/>
          <w:szCs w:val="20"/>
          <w:lang w:eastAsia="zh-CN"/>
        </w:rPr>
        <w:t>)</w:t>
      </w:r>
    </w:p>
    <w:p w:rsidR="00860956" w:rsidRPr="009B4E45" w:rsidRDefault="00860956" w:rsidP="00A272CF">
      <w:pPr>
        <w:pStyle w:val="a3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 w:cs="Arial"/>
          <w:sz w:val="20"/>
          <w:szCs w:val="20"/>
          <w:lang w:eastAsia="zh-CN"/>
        </w:rPr>
        <w:t>2. Подключите зарядное устройство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(2) </w:t>
      </w:r>
      <w:r w:rsidRPr="009B4E45">
        <w:rPr>
          <w:rFonts w:ascii="Arial" w:hAnsi="Arial" w:cs="Arial"/>
          <w:sz w:val="20"/>
          <w:szCs w:val="20"/>
          <w:lang w:eastAsia="zh-CN"/>
        </w:rPr>
        <w:t>в разъем для подключения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(3) </w:t>
      </w:r>
      <w:r w:rsidRPr="009B4E45">
        <w:rPr>
          <w:rFonts w:ascii="Arial" w:hAnsi="Arial" w:cs="Arial"/>
          <w:sz w:val="20"/>
          <w:szCs w:val="20"/>
          <w:lang w:eastAsia="zh-CN"/>
        </w:rPr>
        <w:t>на аккумуляторной батарее. Индикатор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(1) </w:t>
      </w:r>
      <w:r w:rsidRPr="009B4E45">
        <w:rPr>
          <w:rFonts w:ascii="Arial" w:hAnsi="Arial" w:cs="Arial"/>
          <w:sz w:val="20"/>
          <w:szCs w:val="20"/>
          <w:lang w:eastAsia="zh-CN"/>
        </w:rPr>
        <w:t>загорится красным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. </w:t>
      </w:r>
      <w:r w:rsidRPr="009B4E45">
        <w:rPr>
          <w:rFonts w:ascii="Arial" w:hAnsi="Arial" w:cs="Arial"/>
          <w:sz w:val="20"/>
          <w:szCs w:val="20"/>
          <w:lang w:eastAsia="zh-CN"/>
        </w:rPr>
        <w:t>Это означает, что началась зарядка батареи.</w:t>
      </w:r>
    </w:p>
    <w:p w:rsidR="00860956" w:rsidRPr="009B4E45" w:rsidRDefault="00860956" w:rsidP="00A272CF">
      <w:pPr>
        <w:pStyle w:val="a3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 w:cs="Arial"/>
          <w:sz w:val="20"/>
          <w:szCs w:val="20"/>
          <w:lang w:eastAsia="zh-CN"/>
        </w:rPr>
        <w:t xml:space="preserve">3. После окончания заряда батареи индикатор (1) загорится зеленым. </w:t>
      </w:r>
    </w:p>
    <w:p w:rsidR="00991A8E" w:rsidRPr="00A272CF" w:rsidRDefault="00A272CF" w:rsidP="00A272CF">
      <w:pPr>
        <w:pStyle w:val="a3"/>
        <w:ind w:left="1134" w:right="284"/>
        <w:jc w:val="center"/>
        <w:rPr>
          <w:rFonts w:ascii="Arial" w:eastAsiaTheme="minorEastAsia" w:hAnsi="Arial" w:cs="Arial"/>
          <w:b/>
          <w:color w:val="FF0000"/>
          <w:sz w:val="20"/>
          <w:szCs w:val="20"/>
          <w:lang w:eastAsia="zh-CN"/>
        </w:rPr>
      </w:pPr>
      <w:r>
        <w:rPr>
          <w:rFonts w:eastAsiaTheme="minorEastAsia" w:hint="eastAsia"/>
          <w:noProof/>
          <w:szCs w:val="20"/>
          <w:lang w:bidi="ar-SA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-3175</wp:posOffset>
            </wp:positionV>
            <wp:extent cx="1781175" cy="1400175"/>
            <wp:effectExtent l="0" t="0" r="0" b="0"/>
            <wp:wrapSquare wrapText="bothSides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956" w:rsidRPr="00860956">
        <w:rPr>
          <w:rFonts w:eastAsiaTheme="minorEastAsia" w:hint="eastAsia"/>
          <w:noProof/>
          <w:szCs w:val="20"/>
          <w:lang w:eastAsia="zh-CN" w:bidi="ar-SA"/>
        </w:rPr>
        <w:t xml:space="preserve"> </w:t>
      </w:r>
    </w:p>
    <w:p w:rsidR="000B2E63" w:rsidRDefault="000B2E63" w:rsidP="00A272CF">
      <w:pPr>
        <w:pStyle w:val="a3"/>
        <w:ind w:left="1134" w:right="284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860956" w:rsidRPr="009B4E45" w:rsidRDefault="00860956" w:rsidP="00A272CF">
      <w:pPr>
        <w:pStyle w:val="a3"/>
        <w:ind w:left="1134" w:right="284"/>
        <w:rPr>
          <w:lang w:eastAsia="zh-CN"/>
        </w:rPr>
      </w:pPr>
      <w:r w:rsidRPr="009B4E45">
        <w:rPr>
          <w:rFonts w:ascii="Arial" w:hAnsi="Arial"/>
          <w:sz w:val="20"/>
          <w:szCs w:val="20"/>
          <w:lang w:eastAsia="zh-CN"/>
        </w:rPr>
        <w:t xml:space="preserve">1.Чтобы сохранить работоспособность </w:t>
      </w:r>
      <w:r w:rsidRPr="009B4E45">
        <w:rPr>
          <w:rFonts w:ascii="Arial" w:hAnsi="Arial"/>
          <w:sz w:val="20"/>
          <w:szCs w:val="20"/>
          <w:lang w:val="en-US" w:eastAsia="zh-CN"/>
        </w:rPr>
        <w:t>Li</w:t>
      </w:r>
      <w:r w:rsidRPr="009B4E45">
        <w:rPr>
          <w:rFonts w:ascii="Arial" w:hAnsi="Arial"/>
          <w:sz w:val="20"/>
          <w:szCs w:val="20"/>
          <w:lang w:eastAsia="zh-CN"/>
        </w:rPr>
        <w:t>-</w:t>
      </w:r>
      <w:r w:rsidRPr="009B4E45">
        <w:rPr>
          <w:rFonts w:ascii="Arial" w:hAnsi="Arial"/>
          <w:sz w:val="20"/>
          <w:szCs w:val="20"/>
          <w:lang w:val="en-US" w:eastAsia="zh-CN"/>
        </w:rPr>
        <w:t>ion</w:t>
      </w:r>
      <w:r w:rsidRPr="009B4E45">
        <w:rPr>
          <w:rFonts w:ascii="Arial" w:hAnsi="Arial"/>
          <w:sz w:val="20"/>
          <w:szCs w:val="20"/>
          <w:lang w:eastAsia="zh-CN"/>
        </w:rPr>
        <w:t xml:space="preserve"> батареи она не должна заряжаться при температуре ниже</w:t>
      </w:r>
      <w:r w:rsidRPr="009B4E45">
        <w:rPr>
          <w:rFonts w:ascii="Arial" w:hAnsi="Arial"/>
          <w:sz w:val="20"/>
          <w:szCs w:val="20"/>
        </w:rPr>
        <w:t xml:space="preserve"> 0° </w:t>
      </w:r>
      <w:r w:rsidRPr="009B4E45">
        <w:rPr>
          <w:rFonts w:ascii="Arial" w:hAnsi="Arial" w:cs="Arial"/>
          <w:sz w:val="20"/>
          <w:szCs w:val="20"/>
        </w:rPr>
        <w:t>C</w:t>
      </w:r>
      <w:r w:rsidRPr="009B4E45">
        <w:rPr>
          <w:rFonts w:ascii="Arial" w:hAnsi="Arial" w:cs="Arial"/>
          <w:sz w:val="20"/>
          <w:szCs w:val="20"/>
          <w:lang w:eastAsia="zh-CN"/>
        </w:rPr>
        <w:t xml:space="preserve"> или выше</w:t>
      </w:r>
      <w:r w:rsidRPr="009B4E45">
        <w:rPr>
          <w:rFonts w:ascii="Arial" w:hAnsi="Arial" w:hint="eastAsia"/>
          <w:sz w:val="20"/>
          <w:szCs w:val="20"/>
          <w:lang w:eastAsia="zh-CN"/>
        </w:rPr>
        <w:t xml:space="preserve"> </w:t>
      </w:r>
      <w:r w:rsidRPr="009B4E45">
        <w:rPr>
          <w:rFonts w:ascii="Arial" w:hAnsi="Arial"/>
          <w:sz w:val="20"/>
          <w:szCs w:val="20"/>
        </w:rPr>
        <w:t>45° C</w:t>
      </w:r>
      <w:r w:rsidRPr="009B4E45">
        <w:rPr>
          <w:rFonts w:ascii="Arial" w:hAnsi="Arial" w:hint="eastAsia"/>
          <w:sz w:val="20"/>
          <w:szCs w:val="20"/>
          <w:lang w:eastAsia="zh-CN"/>
        </w:rPr>
        <w:t>.</w:t>
      </w:r>
    </w:p>
    <w:p w:rsidR="00860956" w:rsidRPr="009B4E45" w:rsidRDefault="00860956" w:rsidP="00A272CF">
      <w:pPr>
        <w:pStyle w:val="a3"/>
        <w:ind w:left="1134" w:right="284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/>
          <w:sz w:val="20"/>
          <w:szCs w:val="20"/>
          <w:lang w:eastAsia="zh-CN"/>
        </w:rPr>
        <w:t>2.</w:t>
      </w:r>
      <w:r w:rsidRPr="009B4E45">
        <w:rPr>
          <w:rFonts w:ascii="Arial" w:hAnsi="Arial" w:cs="Arial"/>
          <w:sz w:val="20"/>
          <w:szCs w:val="20"/>
          <w:lang w:eastAsia="zh-CN"/>
        </w:rPr>
        <w:t>Если температура аккумуляторной батареи выше</w:t>
      </w:r>
      <w:r w:rsidRPr="009B4E45">
        <w:rPr>
          <w:rFonts w:ascii="Arial" w:hAnsi="Arial" w:hint="eastAsia"/>
          <w:sz w:val="20"/>
          <w:szCs w:val="20"/>
          <w:lang w:eastAsia="zh-CN"/>
        </w:rPr>
        <w:t xml:space="preserve"> </w:t>
      </w:r>
      <w:r w:rsidRPr="009B4E45">
        <w:rPr>
          <w:rFonts w:ascii="Arial" w:hAnsi="Arial"/>
          <w:sz w:val="20"/>
          <w:szCs w:val="20"/>
        </w:rPr>
        <w:t xml:space="preserve">45° </w:t>
      </w:r>
      <w:r w:rsidRPr="009B4E45">
        <w:rPr>
          <w:rFonts w:ascii="Arial" w:hAnsi="Arial" w:cs="Arial"/>
          <w:sz w:val="20"/>
          <w:szCs w:val="20"/>
        </w:rPr>
        <w:t>или ниже 0° C</w:t>
      </w:r>
      <w:r w:rsidRPr="009B4E45">
        <w:rPr>
          <w:rFonts w:ascii="Arial" w:hAnsi="Arial" w:cs="Arial"/>
          <w:sz w:val="20"/>
          <w:szCs w:val="20"/>
          <w:lang w:eastAsia="zh-CN"/>
        </w:rPr>
        <w:t>, процесс заряда батареи не начнется. При этом индикатор (1) будет гореть зеленым после подключения зарядного устройства к батарее.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0B2E63" w:rsidRPr="008A7A40" w:rsidRDefault="00860956" w:rsidP="008A7A40">
      <w:pPr>
        <w:pStyle w:val="a3"/>
        <w:ind w:left="1134" w:right="284"/>
        <w:rPr>
          <w:rFonts w:ascii="Arial" w:hAnsi="Arial" w:cs="Arial"/>
          <w:sz w:val="20"/>
          <w:szCs w:val="20"/>
          <w:lang w:eastAsia="zh-CN"/>
        </w:rPr>
      </w:pP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3. </w:t>
      </w:r>
      <w:r w:rsidRPr="009B4E45">
        <w:rPr>
          <w:rFonts w:ascii="Arial" w:hAnsi="Arial" w:cs="Arial"/>
          <w:sz w:val="20"/>
          <w:szCs w:val="20"/>
          <w:lang w:eastAsia="zh-CN"/>
        </w:rPr>
        <w:t>Если аккумуляторная батарея повреждена,</w:t>
      </w:r>
      <w:r w:rsidRPr="009B4E45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9B4E45">
        <w:rPr>
          <w:rFonts w:ascii="Arial" w:hAnsi="Arial" w:cs="Arial"/>
          <w:sz w:val="20"/>
          <w:szCs w:val="20"/>
          <w:lang w:eastAsia="zh-CN"/>
        </w:rPr>
        <w:t xml:space="preserve">процесс заряда батареи не начнется. При этом индикатор (1) будет гореть зеленым после подключения </w:t>
      </w:r>
      <w:r w:rsidR="008A7A40">
        <w:rPr>
          <w:rFonts w:ascii="Arial" w:hAnsi="Arial" w:cs="Arial"/>
          <w:sz w:val="20"/>
          <w:szCs w:val="20"/>
          <w:lang w:eastAsia="zh-CN"/>
        </w:rPr>
        <w:t>зарядного устройства к батарее.</w:t>
      </w:r>
    </w:p>
    <w:p w:rsidR="000B2E63" w:rsidRPr="00F64579" w:rsidRDefault="000B2E63" w:rsidP="00A272CF">
      <w:pPr>
        <w:pStyle w:val="a3"/>
        <w:ind w:left="1134" w:right="284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</w:t>
      </w:r>
      <w:r w:rsidR="008A7A40">
        <w:rPr>
          <w:rFonts w:ascii="Arial" w:hAnsi="Arial" w:cs="Arial"/>
          <w:b/>
          <w:sz w:val="20"/>
          <w:szCs w:val="20"/>
        </w:rPr>
        <w:t>а ограничения крутящего момента</w:t>
      </w:r>
    </w:p>
    <w:p w:rsidR="000B2E63" w:rsidRPr="00F64579" w:rsidRDefault="000B2E63" w:rsidP="00A272CF">
      <w:pPr>
        <w:pStyle w:val="a3"/>
        <w:ind w:left="1134" w:right="284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0B2E63" w:rsidRDefault="000B2E63" w:rsidP="00A272CF">
      <w:pPr>
        <w:pStyle w:val="a3"/>
        <w:ind w:left="1134" w:right="28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p w:rsidR="00A272CF" w:rsidRPr="00A272CF" w:rsidRDefault="00A272CF" w:rsidP="00A272CF">
      <w:pPr>
        <w:pStyle w:val="a3"/>
        <w:ind w:left="1134" w:right="28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85"/>
        <w:gridCol w:w="6364"/>
      </w:tblGrid>
      <w:tr w:rsidR="000B2E63" w:rsidRPr="00DD55F9" w:rsidTr="000B2E63">
        <w:trPr>
          <w:jc w:val="center"/>
        </w:trPr>
        <w:tc>
          <w:tcPr>
            <w:tcW w:w="1085" w:type="dxa"/>
            <w:shd w:val="clear" w:color="auto" w:fill="DEEAF6"/>
          </w:tcPr>
          <w:p w:rsidR="000B2E63" w:rsidRPr="00DD55F9" w:rsidRDefault="000B2E63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364" w:type="dxa"/>
            <w:shd w:val="clear" w:color="auto" w:fill="DEEAF6"/>
          </w:tcPr>
          <w:p w:rsidR="000B2E63" w:rsidRPr="00DD55F9" w:rsidRDefault="000B2E63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0B2E63" w:rsidRPr="00DD55F9" w:rsidTr="000B2E63">
        <w:trPr>
          <w:trHeight w:val="237"/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0B2E63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1 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7D0320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364" w:type="dxa"/>
            <w:shd w:val="clear" w:color="auto" w:fill="auto"/>
          </w:tcPr>
          <w:p w:rsidR="000B2E63" w:rsidRPr="00DD55F9" w:rsidRDefault="000B2E63" w:rsidP="000B2E6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0B2E63" w:rsidRPr="00DD55F9" w:rsidTr="000B2E63">
        <w:trPr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7D0320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 w:rsidR="000B2E63"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364" w:type="dxa"/>
            <w:shd w:val="clear" w:color="auto" w:fill="auto"/>
          </w:tcPr>
          <w:p w:rsidR="000B2E63" w:rsidRPr="00DD55F9" w:rsidRDefault="000B2E63" w:rsidP="000B2E63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0B2E63" w:rsidRPr="00DD55F9" w:rsidTr="000B2E63">
        <w:trPr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7D0320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9 -12</w:t>
            </w:r>
          </w:p>
        </w:tc>
        <w:tc>
          <w:tcPr>
            <w:tcW w:w="6364" w:type="dxa"/>
            <w:shd w:val="clear" w:color="auto" w:fill="auto"/>
          </w:tcPr>
          <w:p w:rsidR="000B2E63" w:rsidRPr="00DD55F9" w:rsidRDefault="000B2E63" w:rsidP="000B2E63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0B2E63" w:rsidRPr="00DD55F9" w:rsidTr="000B2E63">
        <w:trPr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0B2E63" w:rsidP="000B2E63">
            <w:pPr>
              <w:jc w:val="center"/>
              <w:rPr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 w:rsidR="007D0320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  <w:r w:rsidRPr="00F45BA8">
              <w:rPr>
                <w:rFonts w:ascii="Arial" w:hAnsi="Arial" w:cs="Arial"/>
                <w:sz w:val="20"/>
                <w:szCs w:val="20"/>
              </w:rPr>
              <w:t>-1</w:t>
            </w:r>
            <w:r w:rsidR="007D0320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364" w:type="dxa"/>
            <w:shd w:val="clear" w:color="auto" w:fill="auto"/>
          </w:tcPr>
          <w:p w:rsidR="000B2E63" w:rsidRPr="00DD55F9" w:rsidRDefault="000B2E63" w:rsidP="000B2E63"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0B2E63" w:rsidRPr="00DD55F9" w:rsidTr="000B2E63">
        <w:trPr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7D0320" w:rsidP="000B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B2E63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6364" w:type="dxa"/>
            <w:shd w:val="clear" w:color="auto" w:fill="auto"/>
          </w:tcPr>
          <w:p w:rsidR="000B2E63" w:rsidRPr="00F45BA8" w:rsidRDefault="000B2E63" w:rsidP="000B2E63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0B2E63" w:rsidRPr="00DD55F9" w:rsidTr="000B2E63">
        <w:trPr>
          <w:jc w:val="center"/>
        </w:trPr>
        <w:tc>
          <w:tcPr>
            <w:tcW w:w="1085" w:type="dxa"/>
            <w:shd w:val="clear" w:color="auto" w:fill="auto"/>
          </w:tcPr>
          <w:p w:rsidR="000B2E63" w:rsidRPr="00F45BA8" w:rsidRDefault="000B2E63" w:rsidP="000B2E63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150" cy="114300"/>
                  <wp:effectExtent l="0" t="0" r="0" b="0"/>
                  <wp:docPr id="20" name="Рисунок 20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  <w:shd w:val="clear" w:color="auto" w:fill="auto"/>
          </w:tcPr>
          <w:p w:rsidR="000B2E63" w:rsidRPr="00F45BA8" w:rsidRDefault="000B2E63" w:rsidP="000B2E63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A272CF" w:rsidRDefault="00A272CF" w:rsidP="000B2E63">
      <w:pPr>
        <w:pStyle w:val="a3"/>
        <w:ind w:left="1" w:right="671" w:hanging="1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272CF" w:rsidRDefault="000B2E63" w:rsidP="00A272CF">
      <w:pPr>
        <w:pStyle w:val="a3"/>
        <w:ind w:left="1" w:right="671" w:hanging="1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</w:rPr>
        <w:t>Сверление обозначено значком (3)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F6457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4800" cy="118745"/>
            <wp:effectExtent l="0" t="0" r="0" b="0"/>
            <wp:docPr id="23" name="图片 16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на вращающемся кольце</w:t>
      </w:r>
      <w:r w:rsidRPr="00F64579">
        <w:rPr>
          <w:rFonts w:ascii="Arial" w:hAnsi="Arial" w:cs="Arial"/>
          <w:sz w:val="20"/>
          <w:szCs w:val="20"/>
        </w:rPr>
        <w:t xml:space="preserve"> (Рис. </w:t>
      </w:r>
      <w:r w:rsidRPr="00F64579">
        <w:rPr>
          <w:rFonts w:ascii="Arial" w:hAnsi="Arial" w:cs="Arial"/>
          <w:sz w:val="20"/>
          <w:szCs w:val="20"/>
          <w:lang w:eastAsia="zh-CN"/>
        </w:rPr>
        <w:t>5</w:t>
      </w:r>
      <w:r w:rsidRPr="00F64579">
        <w:rPr>
          <w:rFonts w:ascii="Arial" w:hAnsi="Arial" w:cs="Arial"/>
          <w:sz w:val="20"/>
          <w:szCs w:val="20"/>
        </w:rPr>
        <w:t>).</w:t>
      </w:r>
    </w:p>
    <w:p w:rsidR="007D0320" w:rsidRPr="00A272CF" w:rsidRDefault="00A272CF" w:rsidP="00A272CF">
      <w:pPr>
        <w:pStyle w:val="a3"/>
        <w:ind w:left="1" w:right="671" w:hanging="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27940</wp:posOffset>
            </wp:positionV>
            <wp:extent cx="1152525" cy="1171575"/>
            <wp:effectExtent l="0" t="0" r="0" b="0"/>
            <wp:wrapNone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1266" b="5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46990</wp:posOffset>
            </wp:positionV>
            <wp:extent cx="1733550" cy="1066800"/>
            <wp:effectExtent l="0" t="0" r="0" b="0"/>
            <wp:wrapNone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2028" b="6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320" w:rsidRPr="009B4E45" w:rsidRDefault="007D0320" w:rsidP="00F64579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p w:rsidR="007D0320" w:rsidRPr="00CB6CE9" w:rsidRDefault="007D0320" w:rsidP="007D0320">
      <w:pPr>
        <w:tabs>
          <w:tab w:val="left" w:pos="10585"/>
        </w:tabs>
        <w:ind w:leftChars="515" w:left="1134" w:rightChars="305" w:right="671" w:hanging="1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 w:rsidRPr="00F64579">
        <w:rPr>
          <w:rFonts w:ascii="Arial" w:hAnsi="Arial" w:cs="Arial"/>
          <w:bCs/>
          <w:sz w:val="20"/>
          <w:szCs w:val="20"/>
        </w:rPr>
        <w:t>Рис. 4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Pr="00F64579"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                                                                          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64579">
        <w:rPr>
          <w:rFonts w:ascii="Arial" w:hAnsi="Arial" w:cs="Arial"/>
          <w:bCs/>
          <w:sz w:val="20"/>
          <w:szCs w:val="20"/>
        </w:rPr>
        <w:t xml:space="preserve">. 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>5</w:t>
      </w:r>
      <w:r w:rsidRPr="00D04F34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</w:p>
    <w:p w:rsidR="007D0320" w:rsidRDefault="008A7A40" w:rsidP="007D0320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13970</wp:posOffset>
            </wp:positionV>
            <wp:extent cx="1838325" cy="1371600"/>
            <wp:effectExtent l="19050" t="0" r="0" b="0"/>
            <wp:wrapSquare wrapText="bothSides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0283" b="4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320" w:rsidRPr="00610273" w:rsidRDefault="007D0320" w:rsidP="00A272CF">
      <w:pPr>
        <w:pStyle w:val="4"/>
        <w:ind w:left="1134" w:right="284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</w:t>
      </w:r>
      <w:r w:rsidR="008A7A40">
        <w:rPr>
          <w:rFonts w:ascii="Arial" w:hAnsi="Arial" w:cs="Arial"/>
          <w:bCs w:val="0"/>
          <w:sz w:val="20"/>
          <w:szCs w:val="20"/>
        </w:rPr>
        <w:t>ащения</w:t>
      </w:r>
    </w:p>
    <w:p w:rsidR="007D0320" w:rsidRPr="00610273" w:rsidRDefault="007D0320" w:rsidP="00A272CF">
      <w:pPr>
        <w:pStyle w:val="4"/>
        <w:ind w:left="1134" w:right="284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7D0320" w:rsidRDefault="007D0320" w:rsidP="001D08A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7D0320" w:rsidRPr="00F64579" w:rsidRDefault="007D0320" w:rsidP="00A272CF">
      <w:pPr>
        <w:pStyle w:val="a3"/>
        <w:ind w:left="1134"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Pr="00F64579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</w:t>
      </w:r>
    </w:p>
    <w:p w:rsidR="007D0320" w:rsidRDefault="00684F0D" w:rsidP="00A272CF">
      <w:pPr>
        <w:pStyle w:val="a3"/>
        <w:ind w:left="1134"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243205</wp:posOffset>
            </wp:positionV>
            <wp:extent cx="1838325" cy="1417320"/>
            <wp:effectExtent l="0" t="0" r="0" b="0"/>
            <wp:wrapSquare wrapText="bothSides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50802" b="4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320" w:rsidRPr="00F64579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</w:t>
      </w:r>
      <w:r w:rsidR="007D0320">
        <w:rPr>
          <w:rFonts w:ascii="Arial" w:hAnsi="Arial" w:cs="Arial"/>
          <w:sz w:val="20"/>
          <w:szCs w:val="20"/>
        </w:rPr>
        <w:t xml:space="preserve"> </w:t>
      </w:r>
      <w:r w:rsidR="007D0320" w:rsidRPr="00F64579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7D0320" w:rsidRPr="00F64579" w:rsidRDefault="007D0320" w:rsidP="00A272CF">
      <w:pPr>
        <w:pStyle w:val="a3"/>
        <w:ind w:left="1134" w:right="284"/>
        <w:rPr>
          <w:rFonts w:ascii="Arial" w:hAnsi="Arial" w:cs="Arial"/>
          <w:sz w:val="20"/>
          <w:szCs w:val="20"/>
        </w:rPr>
      </w:pPr>
    </w:p>
    <w:p w:rsidR="007D0320" w:rsidRPr="00F64579" w:rsidRDefault="007D0320" w:rsidP="00A272CF">
      <w:pPr>
        <w:pStyle w:val="a3"/>
        <w:ind w:left="1134" w:right="284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</w:t>
      </w:r>
      <w:r w:rsidR="008A7A40">
        <w:rPr>
          <w:rFonts w:ascii="Arial" w:hAnsi="Arial" w:cs="Arial"/>
          <w:b/>
          <w:sz w:val="20"/>
          <w:szCs w:val="20"/>
        </w:rPr>
        <w:t>вная регулировка числа оборотов</w:t>
      </w:r>
    </w:p>
    <w:p w:rsidR="007D0320" w:rsidRPr="00D04F34" w:rsidRDefault="007D0320" w:rsidP="00A272CF">
      <w:pPr>
        <w:pStyle w:val="a3"/>
        <w:ind w:left="1134" w:right="284"/>
        <w:rPr>
          <w:rFonts w:ascii="Arial" w:hAnsi="Arial" w:cs="Arial"/>
          <w:sz w:val="20"/>
          <w:szCs w:val="20"/>
          <w:lang w:eastAsia="zh-CN"/>
        </w:rPr>
      </w:pPr>
    </w:p>
    <w:p w:rsidR="007D0320" w:rsidRPr="008E2DD4" w:rsidRDefault="007D0320" w:rsidP="00A272CF">
      <w:pPr>
        <w:pStyle w:val="a3"/>
        <w:ind w:left="1134" w:right="284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7D0320" w:rsidRPr="008E2DD4" w:rsidRDefault="001D08A5" w:rsidP="00A272CF">
      <w:pPr>
        <w:pStyle w:val="a3"/>
        <w:ind w:left="1134" w:righ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342265</wp:posOffset>
            </wp:positionV>
            <wp:extent cx="1828800" cy="1395730"/>
            <wp:effectExtent l="0" t="0" r="0" b="0"/>
            <wp:wrapSquare wrapText="bothSides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0450" b="4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320" w:rsidRPr="0043103E">
        <w:rPr>
          <w:rFonts w:ascii="Arial" w:hAnsi="Arial" w:cs="Arial"/>
          <w:b/>
          <w:sz w:val="20"/>
          <w:szCs w:val="20"/>
        </w:rPr>
        <w:t>ВНИМАНИЕ!</w:t>
      </w:r>
      <w:r w:rsidR="007D0320" w:rsidRPr="00D04F34">
        <w:rPr>
          <w:rFonts w:ascii="Arial" w:hAnsi="Arial" w:cs="Arial"/>
          <w:b/>
          <w:sz w:val="20"/>
          <w:szCs w:val="20"/>
        </w:rPr>
        <w:t xml:space="preserve"> </w:t>
      </w:r>
      <w:r w:rsidR="007D0320"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 w:rsidR="00946380">
        <w:rPr>
          <w:rFonts w:ascii="Arial" w:hAnsi="Arial" w:cs="Arial"/>
          <w:sz w:val="20"/>
          <w:szCs w:val="20"/>
        </w:rPr>
        <w:t xml:space="preserve"> </w:t>
      </w:r>
      <w:r w:rsidR="007D0320"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7D0320" w:rsidRDefault="007D0320" w:rsidP="001D08A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8A7A40" w:rsidP="00A272CF">
      <w:pPr>
        <w:pStyle w:val="a6"/>
        <w:pBdr>
          <w:bottom w:val="none" w:sz="0" w:space="0" w:color="auto"/>
        </w:pBdr>
        <w:ind w:left="1134" w:right="284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Встроенный фонарь</w:t>
      </w:r>
    </w:p>
    <w:p w:rsidR="007D0320" w:rsidRPr="00D04F34" w:rsidRDefault="007D0320" w:rsidP="00A272CF">
      <w:pPr>
        <w:pStyle w:val="a3"/>
        <w:ind w:left="1134" w:right="284"/>
        <w:rPr>
          <w:rFonts w:ascii="Arial" w:hAnsi="Arial" w:cs="Arial"/>
          <w:b/>
          <w:sz w:val="20"/>
          <w:szCs w:val="20"/>
        </w:rPr>
      </w:pPr>
      <w:r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Pr="00D04F34">
        <w:rPr>
          <w:rFonts w:ascii="Arial" w:hAnsi="Arial" w:cs="Arial"/>
          <w:b/>
          <w:sz w:val="20"/>
          <w:szCs w:val="20"/>
        </w:rPr>
        <w:t>.</w:t>
      </w:r>
    </w:p>
    <w:p w:rsidR="007D0320" w:rsidRPr="00CB6CE9" w:rsidRDefault="007D0320" w:rsidP="00A272CF">
      <w:pPr>
        <w:tabs>
          <w:tab w:val="left" w:pos="10585"/>
        </w:tabs>
        <w:ind w:left="1134" w:right="284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90550E" w:rsidRDefault="0090550E" w:rsidP="00A272CF">
      <w:pPr>
        <w:pStyle w:val="a6"/>
        <w:pBdr>
          <w:bottom w:val="none" w:sz="0" w:space="0" w:color="auto"/>
        </w:pBdr>
        <w:ind w:left="1134" w:right="284"/>
        <w:jc w:val="both"/>
        <w:outlineLvl w:val="0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7D0320" w:rsidRPr="00D04F34" w:rsidRDefault="007D0320" w:rsidP="00A272CF">
      <w:pPr>
        <w:pStyle w:val="a6"/>
        <w:pBdr>
          <w:bottom w:val="none" w:sz="0" w:space="0" w:color="auto"/>
        </w:pBdr>
        <w:ind w:left="1134" w:right="284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</w:p>
    <w:p w:rsidR="007D0320" w:rsidRPr="00D04F34" w:rsidRDefault="007D0320" w:rsidP="00A272CF">
      <w:pPr>
        <w:pStyle w:val="a6"/>
        <w:pBdr>
          <w:bottom w:val="none" w:sz="0" w:space="0" w:color="auto"/>
        </w:pBdr>
        <w:ind w:left="1134" w:right="284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D04F34">
          <w:rPr>
            <w:rFonts w:ascii="Arial" w:hAnsi="Arial" w:cs="Arial"/>
            <w:sz w:val="20"/>
            <w:szCs w:val="20"/>
            <w:lang w:eastAsia="zh-CN"/>
          </w:rPr>
          <w:t>1”</w:t>
        </w:r>
      </w:smartTag>
      <w:r w:rsidRPr="00D04F34">
        <w:rPr>
          <w:rFonts w:ascii="Arial" w:hAnsi="Arial" w:cs="Arial"/>
          <w:sz w:val="20"/>
          <w:szCs w:val="20"/>
          <w:lang w:eastAsia="zh-CN"/>
        </w:rPr>
        <w:t xml:space="preserve"> для низкой </w:t>
      </w:r>
      <w:r w:rsidR="00556503" w:rsidRPr="00D04F34">
        <w:rPr>
          <w:rFonts w:ascii="Arial" w:hAnsi="Arial" w:cs="Arial"/>
          <w:sz w:val="20"/>
          <w:szCs w:val="20"/>
          <w:lang w:eastAsia="zh-CN"/>
        </w:rPr>
        <w:t>скорости,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но для большого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и в положение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D04F34">
          <w:rPr>
            <w:rFonts w:ascii="Arial" w:hAnsi="Arial" w:cs="Arial"/>
            <w:sz w:val="20"/>
            <w:szCs w:val="20"/>
            <w:lang w:eastAsia="zh-CN"/>
          </w:rPr>
          <w:t>2”</w:t>
        </w:r>
      </w:smartTag>
      <w:r w:rsidRPr="00D04F34">
        <w:rPr>
          <w:rFonts w:ascii="Arial" w:hAnsi="Arial" w:cs="Arial"/>
          <w:sz w:val="20"/>
          <w:szCs w:val="20"/>
          <w:lang w:eastAsia="zh-CN"/>
        </w:rPr>
        <w:t xml:space="preserve"> для высокой скорости и низкого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9.</w:t>
      </w:r>
    </w:p>
    <w:p w:rsidR="007D0320" w:rsidRPr="00A272CF" w:rsidRDefault="008612CD" w:rsidP="00A272CF">
      <w:pPr>
        <w:pStyle w:val="a6"/>
        <w:pBdr>
          <w:bottom w:val="none" w:sz="0" w:space="0" w:color="auto"/>
        </w:pBdr>
        <w:ind w:left="1134" w:right="284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525145</wp:posOffset>
                </wp:positionV>
                <wp:extent cx="3601720" cy="1496060"/>
                <wp:effectExtent l="0" t="0" r="0" b="8890"/>
                <wp:wrapNone/>
                <wp:docPr id="46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1720" cy="1496060"/>
                          <a:chOff x="1646" y="6249"/>
                          <a:chExt cx="5748" cy="2481"/>
                        </a:xfrm>
                      </wpg:grpSpPr>
                      <pic:pic xmlns:pic="http://schemas.openxmlformats.org/drawingml/2006/picture">
                        <pic:nvPicPr>
                          <pic:cNvPr id="46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6249"/>
                            <a:ext cx="5748" cy="2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6344"/>
                            <a:ext cx="1116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506" w:rsidRPr="00CB5F13" w:rsidRDefault="000B7506" w:rsidP="007D0320">
                              <w:pPr>
                                <w:pStyle w:val="a3"/>
                                <w:ind w:firstLineChars="1528" w:firstLine="3056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CB5F1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Р</w:t>
                              </w:r>
                              <w:r w:rsidRPr="00C22CA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ис.9.</w:t>
                              </w:r>
                            </w:p>
                            <w:p w:rsidR="000B7506" w:rsidRDefault="000B7506" w:rsidP="007D03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8" style="position:absolute;left:0;text-align:left;margin-left:156.1pt;margin-top:41.35pt;width:283.6pt;height:117.8pt;z-index:251679744" coordorigin="1646,6249" coordsize="5748,24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4" o:spid="_x0000_s1029" type="#_x0000_t75" style="position:absolute;left:1646;top:6249;width:5748;height: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acHDAAAA3AAAAA8AAABkcnMvZG93bnJldi54bWxEj92KwjAUhO8F3yEcYe80dfGPahRZ2F0R&#10;Ea0+wKE5tsXmpDRR49tvFgQvh5n5hlmsgqnFnVpXWVYwHCQgiHOrKy4UnE/f/RkI55E11pZJwZMc&#10;rJbdzgJTbR98pHvmCxEh7FJUUHrfpFK6vCSDbmAb4uhdbGvQR9kWUrf4iHBTy88kmUiDFceFEhv6&#10;Kim/ZjejQIex3HHY/fxu8ZaFZzjsp9uDUh+9sJ6D8BT8O/xqb7SC0WQE/2fi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1pwcMAAADcAAAADwAAAAAAAAAAAAAAAACf&#10;AgAAZHJzL2Rvd25yZXYueG1sUEsFBgAAAAAEAAQA9wAAAI8DAAAAAA==&#10;">
                  <v:imagedata r:id="rId42" o:title=""/>
                </v:shape>
                <v:shape id="Text Box 124" o:spid="_x0000_s1030" type="#_x0000_t202" style="position:absolute;left:6008;top:6344;width:1116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0B7506" w:rsidRPr="00CB5F13" w:rsidRDefault="000B7506" w:rsidP="007D0320">
                        <w:pPr>
                          <w:pStyle w:val="a3"/>
                          <w:ind w:firstLineChars="1528" w:firstLine="3056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CB5F1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</w:t>
                        </w:r>
                        <w:r w:rsidRPr="00C22CA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ис.9.</w:t>
                        </w:r>
                      </w:p>
                      <w:p w:rsidR="000B7506" w:rsidRDefault="000B7506" w:rsidP="007D0320"/>
                    </w:txbxContent>
                  </v:textbox>
                </v:shape>
              </v:group>
            </w:pict>
          </mc:Fallback>
        </mc:AlternateContent>
      </w:r>
      <w:r w:rsidR="007D0320" w:rsidRPr="00D04F34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="00A272CF" w:rsidRPr="00A272CF">
        <w:rPr>
          <w:rFonts w:ascii="Arial" w:hAnsi="Arial" w:cs="Arial"/>
          <w:b/>
          <w:sz w:val="20"/>
          <w:szCs w:val="20"/>
          <w:lang w:eastAsia="zh-CN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РЕМОНТОМ. </w:t>
      </w:r>
      <w:r w:rsidR="007D0320" w:rsidRPr="00A272CF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7D0320" w:rsidRPr="00116927" w:rsidRDefault="007D0320" w:rsidP="007D0320">
      <w:pPr>
        <w:pStyle w:val="a6"/>
        <w:pBdr>
          <w:bottom w:val="none" w:sz="0" w:space="0" w:color="auto"/>
        </w:pBdr>
        <w:ind w:leftChars="515" w:left="1133" w:rightChars="435" w:right="957"/>
        <w:outlineLvl w:val="0"/>
        <w:rPr>
          <w:rFonts w:ascii="Arial" w:hAnsi="Arial" w:cs="Arial"/>
          <w:b/>
          <w:sz w:val="20"/>
          <w:szCs w:val="20"/>
          <w:lang w:eastAsia="zh-CN"/>
        </w:rPr>
      </w:pPr>
    </w:p>
    <w:p w:rsidR="007D0320" w:rsidRPr="00FF7C18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DB5277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A272CF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0D28D8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90550E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Pr="00265BB7" w:rsidRDefault="007D0320" w:rsidP="00265BB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D0320" w:rsidRPr="00265BB7" w:rsidRDefault="008612CD" w:rsidP="00265BB7">
      <w:pPr>
        <w:tabs>
          <w:tab w:val="left" w:pos="10585"/>
        </w:tabs>
        <w:spacing w:after="101"/>
        <w:ind w:right="686" w:firstLineChars="350" w:firstLine="770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769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49521" id="Прямая соединительная линия 122" o:spid="_x0000_s1026" style="position:absolute;z-index:251677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54.4pt,6.8pt" to="822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9U33&#10;L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3E5324">
        <w:rPr>
          <w:rFonts w:ascii="Arial" w:hAnsi="Arial" w:cs="Arial"/>
          <w:sz w:val="20"/>
          <w:szCs w:val="20"/>
        </w:rPr>
        <w:t xml:space="preserve"> </w:t>
      </w:r>
      <w:r w:rsidR="007D0320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7D0320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7D0320" w:rsidRPr="00F720AB" w:rsidRDefault="008612CD" w:rsidP="00A272CF">
      <w:pPr>
        <w:tabs>
          <w:tab w:val="left" w:pos="10585"/>
        </w:tabs>
        <w:ind w:left="1134" w:right="284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5715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506" w:rsidRDefault="000B7506" w:rsidP="007D032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" o:spid="_x0000_s1031" type="#_x0000_t202" style="position:absolute;left:0;text-align:left;margin-left:101.4pt;margin-top:795.8pt;width:53.3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Bh0QIAAMc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BqNRBh0QIAAMcFAAAOAAAAAAAAAAAAAAAAAC4CAABkcnMvZTJv&#10;RG9jLnhtbFBLAQItABQABgAIAAAAIQCVNUoh4AAAAA0BAAAPAAAAAAAAAAAAAAAAACsFAABkcnMv&#10;ZG93bnJldi54bWxQSwUGAAAAAAQABADzAAAAOAYAAAAA&#10;" filled="f" stroked="f">
                <v:textbox>
                  <w:txbxContent>
                    <w:p w:rsidR="000B7506" w:rsidRDefault="000B7506" w:rsidP="007D032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Fig.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D08A5">
        <w:rPr>
          <w:rFonts w:ascii="Arial" w:hAnsi="Arial" w:cs="Arial"/>
          <w:b/>
          <w:sz w:val="20"/>
          <w:szCs w:val="20"/>
        </w:rPr>
        <w:t>Установка оснастки</w:t>
      </w:r>
    </w:p>
    <w:p w:rsidR="007D0320" w:rsidRPr="001A6668" w:rsidRDefault="007D0320" w:rsidP="00A272CF">
      <w:pPr>
        <w:pStyle w:val="a3"/>
        <w:ind w:left="1134" w:right="284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7D0320" w:rsidRPr="001A6668" w:rsidRDefault="007D0320" w:rsidP="00A272CF">
      <w:pPr>
        <w:pStyle w:val="a5"/>
        <w:numPr>
          <w:ilvl w:val="0"/>
          <w:numId w:val="43"/>
        </w:numPr>
        <w:adjustRightInd w:val="0"/>
        <w:ind w:left="1134" w:right="284" w:firstLine="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7D0320" w:rsidRPr="001A6668" w:rsidRDefault="007D0320" w:rsidP="00A272CF">
      <w:pPr>
        <w:pStyle w:val="a5"/>
        <w:numPr>
          <w:ilvl w:val="0"/>
          <w:numId w:val="43"/>
        </w:numPr>
        <w:adjustRightInd w:val="0"/>
        <w:ind w:left="1134" w:right="284" w:firstLine="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7D0320" w:rsidRPr="001A6668" w:rsidRDefault="007D0320" w:rsidP="00A272CF">
      <w:pPr>
        <w:pStyle w:val="a5"/>
        <w:numPr>
          <w:ilvl w:val="0"/>
          <w:numId w:val="43"/>
        </w:numPr>
        <w:adjustRightInd w:val="0"/>
        <w:ind w:left="1134" w:right="284" w:firstLine="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</w:t>
      </w:r>
      <w:r w:rsidR="001D08A5">
        <w:rPr>
          <w:rFonts w:ascii="Arial" w:hAnsi="Arial" w:cs="Arial"/>
          <w:sz w:val="20"/>
          <w:szCs w:val="20"/>
        </w:rPr>
        <w:t>ежно зажата (Рис.10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7D0320" w:rsidRPr="00D04F34" w:rsidRDefault="007D0320" w:rsidP="00A272CF">
      <w:pPr>
        <w:adjustRightInd w:val="0"/>
        <w:ind w:left="1134" w:right="284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7D0320" w:rsidRDefault="008612CD" w:rsidP="00A272CF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139065</wp:posOffset>
                </wp:positionV>
                <wp:extent cx="1910080" cy="1353185"/>
                <wp:effectExtent l="0" t="0" r="0" b="0"/>
                <wp:wrapNone/>
                <wp:docPr id="46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080" cy="1353185"/>
                          <a:chOff x="2416" y="1217"/>
                          <a:chExt cx="3592" cy="1948"/>
                        </a:xfrm>
                      </wpg:grpSpPr>
                      <wps:wsp>
                        <wps:cNvPr id="46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690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506" w:rsidRPr="001A6668" w:rsidRDefault="000B7506" w:rsidP="007D032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217"/>
                            <a:ext cx="3592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32" style="position:absolute;left:0;text-align:left;margin-left:307.5pt;margin-top:10.95pt;width:150.4pt;height:106.55pt;z-index:251681792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">
                <v:shape id="Text Box 130" o:spid="_x0000_s1033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ehMUA&#10;AADcAAAADwAAAGRycy9kb3ducmV2LnhtbESPUWvCQBCE3wv9D8cWfJF6iYqkqacUQagVoU37A5bc&#10;mgRzeyG3avrve4LQx2FmvmGW68G16kJ9aDwbSCcJKOLS24YrAz/f2+cMVBBki61nMvBLAdarx4cl&#10;5tZf+YsuhVQqQjjkaKAW6XKtQ1mTwzDxHXH0jr53KFH2lbY9XiPctXqaJAvtsOG4UGNHm5rKU3F2&#10;Bg5ZcRq3x1m63XxMX8bJp+yyvRgzehreXkEJDfIfvrffrYH5IoXbmXg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6ExQAAANwAAAAPAAAAAAAAAAAAAAAAAJgCAABkcnMv&#10;ZG93bnJldi54bWxQSwUGAAAAAAQABAD1AAAAigMAAAAA&#10;" filled="f" stroked="f" strokeweight=".6pt">
                  <v:textbox inset="0,0,0,0">
                    <w:txbxContent>
                      <w:p w:rsidR="000B7506" w:rsidRPr="001A6668" w:rsidRDefault="000B7506" w:rsidP="007D032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Рис.11</w:t>
                        </w:r>
                      </w:p>
                    </w:txbxContent>
                  </v:textbox>
                </v:shape>
                <v:shape id="图片 12" o:spid="_x0000_s1034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BIvCAAAA3AAAAA8AAABkcnMvZG93bnJldi54bWxEj1FrwjAUhd8H/odwBd9manGlVKOIIMhA&#10;xtzA10tzTYvJTWkyW/+9GQz2eDjnfIez3o7Oijv1ofWsYDHPQBDXXrdsFHx/HV5LECEia7SeScGD&#10;Amw3k5c1VtoP/En3czQiQThUqKCJsaukDHVDDsPcd8TJu/reYUyyN1L3OCS4szLPskI6bDktNNjR&#10;vqH6dv5xCrwpSkPk3j+GWOYX+3Y82YdXajYddysQkcb4H/5rH7WCZZHD75l0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GgSLwgAAANwAAAAPAAAAAAAAAAAAAAAAAJ8C&#10;AABkcnMvZG93bnJldi54bWxQSwUGAAAAAAQABAD3AAAAjgMAAAAA&#10;">
                  <v:imagedata r:id="rId44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1905000" cy="1410335"/>
                <wp:effectExtent l="0" t="0" r="0" b="0"/>
                <wp:wrapNone/>
                <wp:docPr id="45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410335"/>
                          <a:chOff x="2625" y="7635"/>
                          <a:chExt cx="3575" cy="2647"/>
                        </a:xfrm>
                      </wpg:grpSpPr>
                      <wps:wsp>
                        <wps:cNvPr id="45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72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506" w:rsidRPr="001A6668" w:rsidRDefault="000B7506" w:rsidP="007D032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7635"/>
                            <a:ext cx="3575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35" style="position:absolute;left:0;text-align:left;margin-left:86.15pt;margin-top:6.45pt;width:150pt;height:111.05pt;z-index:251680768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RgpJBAAAOw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">
                <v:shape id="Text Box 127" o:spid="_x0000_s1036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YP8YA&#10;AADcAAAADwAAAGRycy9kb3ducmV2LnhtbESPUWvCQBCE34X+h2MLfRG9qG2JqacUQWgVoY39AUtu&#10;TYK5vZDbavz3PaHg4zAz3zCLVe8adaYu1J4NTMYJKOLC25pLAz+HzSgFFQTZYuOZDFwpwGr5MFhg&#10;Zv2Fv+mcS6kihEOGBiqRNtM6FBU5DGPfEkfv6DuHEmVXatvhJcJdo6dJ8qod1hwXKmxpXVFxyn+d&#10;gX2an4bNcTbZrLfT+TD5ks90J8Y8Pfbvb6CEermH/9sf1sDzyxxu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YP8YAAADcAAAADwAAAAAAAAAAAAAAAACYAgAAZHJz&#10;L2Rvd25yZXYueG1sUEsFBgAAAAAEAAQA9QAAAIsDAAAAAA==&#10;" filled="f" stroked="f" strokeweight=".6pt">
                  <v:textbox inset="0,0,0,0">
                    <w:txbxContent>
                      <w:p w:rsidR="000B7506" w:rsidRPr="001A6668" w:rsidRDefault="000B7506" w:rsidP="007D032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Рис.10</w:t>
                        </w:r>
                      </w:p>
                    </w:txbxContent>
                  </v:textbox>
                </v:shape>
                <v:shape id="图片 10" o:spid="_x0000_s1037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2LjjCAAAA2wAAAA8AAABkcnMvZG93bnJldi54bWxEj0FrwkAUhO9C/8PyCt50U0ltiK5SCgVB&#10;FLSCHh/ZZzaafRuyq8Z/3xUEj8PMfMNM552txZVaXzlW8DFMQBAXTldcKtj9/Q4yED4ga6wdk4I7&#10;eZjP3npTzLW78Yau21CKCGGfowITQpNL6QtDFv3QNcTRO7rWYoiyLaVu8RbhtpajJBlLixXHBYMN&#10;/RgqztuLVfCJZjnClT58HfYO09PaZylmSvXfu+8JiEBdeIWf7YVWME7h8SX+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ti44wgAAANsAAAAPAAAAAAAAAAAAAAAAAJ8C&#10;AABkcnMvZG93bnJldi54bWxQSwUGAAAAAAQABAD3AAAAjgMAAAAA&#10;">
                  <v:imagedata r:id="rId46" o:title=""/>
                </v:shape>
              </v:group>
            </w:pict>
          </mc:Fallback>
        </mc:AlternateContent>
      </w:r>
    </w:p>
    <w:p w:rsidR="007D0320" w:rsidRDefault="007D0320" w:rsidP="007D0320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Pr="00CB6CE9" w:rsidRDefault="007D0320" w:rsidP="007D0320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Default="007D0320" w:rsidP="007D0320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Pr="00265BB7" w:rsidRDefault="007D0320" w:rsidP="00265BB7">
      <w:pPr>
        <w:pStyle w:val="a3"/>
        <w:ind w:rightChars="305" w:right="671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1D08A5" w:rsidRPr="00836E14" w:rsidRDefault="007D0320" w:rsidP="00836E14">
      <w:pPr>
        <w:pStyle w:val="a3"/>
        <w:ind w:left="1134" w:right="284"/>
        <w:rPr>
          <w:rFonts w:ascii="Arial" w:eastAsiaTheme="minorEastAsia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</w:t>
      </w:r>
      <w:r w:rsidR="001D08A5">
        <w:rPr>
          <w:rFonts w:ascii="Arial" w:hAnsi="Arial" w:cs="Arial"/>
          <w:sz w:val="20"/>
          <w:szCs w:val="20"/>
        </w:rPr>
        <w:t>1</w:t>
      </w:r>
      <w:r w:rsidRPr="001A6668">
        <w:rPr>
          <w:rFonts w:ascii="Arial" w:hAnsi="Arial" w:cs="Arial"/>
          <w:sz w:val="20"/>
          <w:szCs w:val="20"/>
        </w:rPr>
        <w:t>). Оснастка должна быть зафиксирована ровно и всеми губками патрона одновременно.</w:t>
      </w:r>
    </w:p>
    <w:p w:rsidR="007D0320" w:rsidRDefault="008612CD" w:rsidP="00836E14">
      <w:pPr>
        <w:tabs>
          <w:tab w:val="left" w:pos="10585"/>
        </w:tabs>
        <w:spacing w:before="101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137795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CB9D" id="Прямая соединительная линия 1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10.85pt" to="930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OWMaG3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7D0320" w:rsidRPr="001A6668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7D0320" w:rsidRDefault="007D0320" w:rsidP="00A272CF">
      <w:pPr>
        <w:ind w:left="1134" w:right="284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668">
        <w:rPr>
          <w:rFonts w:ascii="Arial" w:hAnsi="Arial" w:cs="Arial"/>
          <w:sz w:val="20"/>
          <w:szCs w:val="20"/>
        </w:rPr>
        <w:t>. Обслуживание, выполненное неквалифицированным персоналом может стать причиной поломки инструмента и травм.</w:t>
      </w:r>
    </w:p>
    <w:p w:rsidR="001D08A5" w:rsidRPr="00CE0BCB" w:rsidRDefault="001D08A5" w:rsidP="00836E14">
      <w:pPr>
        <w:spacing w:before="101" w:after="101"/>
        <w:ind w:left="1134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W w:w="9964" w:type="dxa"/>
        <w:jc w:val="center"/>
        <w:tblLook w:val="04A0" w:firstRow="1" w:lastRow="0" w:firstColumn="1" w:lastColumn="0" w:noHBand="0" w:noVBand="1"/>
      </w:tblPr>
      <w:tblGrid>
        <w:gridCol w:w="2429"/>
        <w:gridCol w:w="3839"/>
        <w:gridCol w:w="3696"/>
      </w:tblGrid>
      <w:tr w:rsidR="001D08A5" w:rsidRPr="00265BB7" w:rsidTr="00265BB7">
        <w:trPr>
          <w:trHeight w:val="203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D08A5" w:rsidRPr="00265BB7" w:rsidRDefault="001D08A5" w:rsidP="001D08A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D08A5" w:rsidRPr="00265BB7" w:rsidRDefault="001D08A5" w:rsidP="001D08A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D08A5" w:rsidRPr="00265BB7" w:rsidRDefault="001D08A5" w:rsidP="001D08A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1D08A5" w:rsidRPr="00265BB7" w:rsidTr="00265BB7">
        <w:trPr>
          <w:trHeight w:val="277"/>
          <w:jc w:val="center"/>
        </w:trPr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 xml:space="preserve"> Двигатель не включается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Разряжен аккумулятор.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Зарядить аккумулятор.</w:t>
            </w:r>
          </w:p>
        </w:tc>
      </w:tr>
      <w:tr w:rsidR="001D08A5" w:rsidRPr="00265BB7" w:rsidTr="00265BB7">
        <w:trPr>
          <w:trHeight w:val="277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Неисправен выключатель.</w:t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1D08A5" w:rsidRPr="00265BB7" w:rsidTr="00265BB7">
        <w:trPr>
          <w:trHeight w:val="143"/>
          <w:jc w:val="center"/>
        </w:trPr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 xml:space="preserve"> Повышенное искрение щеток на коллекторе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Изношены щетки.</w:t>
            </w:r>
          </w:p>
        </w:tc>
        <w:tc>
          <w:tcPr>
            <w:tcW w:w="3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1D08A5" w:rsidRPr="00265BB7" w:rsidTr="00265BB7">
        <w:trPr>
          <w:trHeight w:val="250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Загрязнен коллектор</w:t>
            </w: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</w:tr>
      <w:tr w:rsidR="001D08A5" w:rsidRPr="00265BB7" w:rsidTr="00265BB7">
        <w:trPr>
          <w:trHeight w:val="135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Неисправны обмотки якоря.</w:t>
            </w: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</w:tr>
      <w:tr w:rsidR="001D08A5" w:rsidRPr="00265BB7" w:rsidTr="00265BB7">
        <w:trPr>
          <w:trHeight w:val="277"/>
          <w:jc w:val="center"/>
        </w:trPr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Повышенная вибрация, шум.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Рабочий инструмент плохо закреплен.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Закрепить правильно рабочий инструмент.</w:t>
            </w:r>
          </w:p>
        </w:tc>
      </w:tr>
      <w:tr w:rsidR="001D08A5" w:rsidRPr="00265BB7" w:rsidTr="00265BB7">
        <w:trPr>
          <w:trHeight w:val="128"/>
          <w:jc w:val="center"/>
        </w:trPr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 xml:space="preserve"> Появление дыма и запаха горелой изоляции.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Неисправны подшипники</w:t>
            </w:r>
          </w:p>
        </w:tc>
        <w:tc>
          <w:tcPr>
            <w:tcW w:w="3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1D08A5" w:rsidRPr="00265BB7" w:rsidTr="00265BB7">
        <w:trPr>
          <w:trHeight w:val="221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Износ зубьев якоря или шестерни</w:t>
            </w: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</w:tr>
      <w:tr w:rsidR="001D08A5" w:rsidRPr="00265BB7" w:rsidTr="00265BB7">
        <w:trPr>
          <w:trHeight w:val="417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Неисправность обмоток якоря или статора.</w:t>
            </w:r>
          </w:p>
        </w:tc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</w:tr>
      <w:tr w:rsidR="001D08A5" w:rsidRPr="00265BB7" w:rsidTr="00265BB7">
        <w:trPr>
          <w:trHeight w:val="417"/>
          <w:jc w:val="center"/>
        </w:trPr>
        <w:tc>
          <w:tcPr>
            <w:tcW w:w="24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Двигатель перегревается.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Загрязнены окна охлаждения электродвигателя.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Прочистить окна охлаждения электродвигателя</w:t>
            </w:r>
          </w:p>
        </w:tc>
      </w:tr>
      <w:tr w:rsidR="001D08A5" w:rsidRPr="00265BB7" w:rsidTr="00265BB7">
        <w:trPr>
          <w:trHeight w:val="277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Электродвигатель перегружен.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 xml:space="preserve">Снять нагрузку </w:t>
            </w:r>
          </w:p>
        </w:tc>
      </w:tr>
      <w:tr w:rsidR="001D08A5" w:rsidRPr="00265BB7" w:rsidTr="00265BB7">
        <w:trPr>
          <w:trHeight w:val="417"/>
          <w:jc w:val="center"/>
        </w:trPr>
        <w:tc>
          <w:tcPr>
            <w:tcW w:w="24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Неисправен якорь.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08A5" w:rsidRPr="00265BB7" w:rsidRDefault="001D08A5" w:rsidP="001D08A5">
            <w:pPr>
              <w:rPr>
                <w:rFonts w:ascii="Arial" w:eastAsia="Times New Roman" w:hAnsi="Arial" w:cs="Arial"/>
                <w:color w:val="000000"/>
                <w:sz w:val="20"/>
                <w:szCs w:val="16"/>
              </w:rPr>
            </w:pPr>
            <w:r w:rsidRPr="00265BB7">
              <w:rPr>
                <w:rFonts w:ascii="Arial" w:eastAsia="Times New Roman" w:hAnsi="Arial" w:cs="Arial"/>
                <w:color w:val="000000"/>
                <w:sz w:val="20"/>
                <w:szCs w:val="16"/>
              </w:rPr>
              <w:t>Обратиться в специализированный Сервисный центр для ремонта.</w:t>
            </w:r>
          </w:p>
        </w:tc>
      </w:tr>
    </w:tbl>
    <w:p w:rsidR="001D08A5" w:rsidRDefault="001D08A5" w:rsidP="001D08A5">
      <w:pPr>
        <w:ind w:right="28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65BB7" w:rsidRPr="00A272CF" w:rsidRDefault="00265BB7" w:rsidP="001D08A5">
      <w:pPr>
        <w:ind w:right="28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D0320" w:rsidRDefault="008612CD" w:rsidP="00A272CF">
      <w:pPr>
        <w:tabs>
          <w:tab w:val="left" w:pos="10585"/>
        </w:tabs>
        <w:spacing w:before="100" w:after="100"/>
        <w:ind w:right="686" w:firstLineChars="300" w:firstLine="660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745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8BAFF" id="Прямая соединительная линия 124" o:spid="_x0000_s1026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D0320" w:rsidRPr="001F48E4" w:rsidRDefault="007D0320" w:rsidP="001D08A5">
      <w:pPr>
        <w:ind w:left="1134" w:right="284"/>
        <w:contextualSpacing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E27">
        <w:rPr>
          <w:rFonts w:ascii="Arial" w:hAnsi="Arial" w:cs="Arial"/>
          <w:sz w:val="20"/>
          <w:szCs w:val="20"/>
        </w:rPr>
        <w:t xml:space="preserve">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848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179069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62F40" id="Прямая соединительная линия 125" o:spid="_x0000_s1026" style="position:absolute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7.25pt,14.1pt" to="605.2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7D0320" w:rsidRPr="001A7CDE" w:rsidRDefault="007D0320" w:rsidP="00A272CF">
      <w:pPr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556503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1D08A5" w:rsidRPr="00836E14" w:rsidRDefault="007D0320" w:rsidP="00836E14">
      <w:pPr>
        <w:ind w:left="1134" w:right="284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>
                <wp:simplePos x="0" y="0"/>
                <wp:positionH relativeFrom="column">
                  <wp:posOffset>6589395</wp:posOffset>
                </wp:positionH>
                <wp:positionV relativeFrom="paragraph">
                  <wp:posOffset>149859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33B82" id="Прямая соединительная линия 126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18.85pt,11.8pt" to="594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7D0320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1D08A5" w:rsidRPr="00836E14" w:rsidRDefault="007D0320" w:rsidP="00836E14">
      <w:pPr>
        <w:tabs>
          <w:tab w:val="left" w:pos="10585"/>
        </w:tabs>
        <w:ind w:left="1134" w:right="284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052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178434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9674F" id="Прямая соединительная линия 127" o:spid="_x0000_s1026" style="position:absolute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82.75pt,14.05pt" to="750.7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7D0320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1D08A5" w:rsidRPr="001D08A5" w:rsidRDefault="007D0320" w:rsidP="001D08A5">
      <w:pPr>
        <w:tabs>
          <w:tab w:val="left" w:pos="10585"/>
        </w:tabs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кабель.Поврежден корпус изделия.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1552" behindDoc="0" locked="0" layoutInCell="1" allowOverlap="1">
                <wp:simplePos x="0" y="0"/>
                <wp:positionH relativeFrom="column">
                  <wp:posOffset>6589395</wp:posOffset>
                </wp:positionH>
                <wp:positionV relativeFrom="paragraph">
                  <wp:posOffset>186054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85D1" id="Прямая соединительная линия 128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518.85pt,14.65pt" to="625.1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DFh&#10;cG/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D08A5" w:rsidRPr="001D08A5" w:rsidRDefault="007D0320" w:rsidP="001D08A5">
      <w:pPr>
        <w:tabs>
          <w:tab w:val="left" w:pos="10585"/>
        </w:tabs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160019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5C7EF" id="Прямая соединительная линия 129" o:spid="_x0000_s1026" style="position:absolute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13.35pt,12.6pt" to="598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D0320" w:rsidRPr="00E153F2" w:rsidRDefault="007D0320" w:rsidP="001722EB">
      <w:pPr>
        <w:tabs>
          <w:tab w:val="left" w:pos="10585"/>
        </w:tabs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1D08A5" w:rsidRPr="001D08A5" w:rsidRDefault="007D0320" w:rsidP="001D08A5">
      <w:pPr>
        <w:tabs>
          <w:tab w:val="left" w:pos="10585"/>
        </w:tabs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360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173989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0BE6F" id="Прямая соединительная линия 130" o:spid="_x0000_s1026" style="position:absolute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74.75pt,13.7pt" to="642.7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D0320" w:rsidRDefault="007D0320" w:rsidP="001722EB">
      <w:pPr>
        <w:tabs>
          <w:tab w:val="left" w:pos="10585"/>
        </w:tabs>
        <w:ind w:left="1134" w:right="284"/>
        <w:contextualSpacing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462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153034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4C94" id="Прямая соединительная линия 131" o:spid="_x0000_s1026" style="position:absolute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30.95pt,12.05pt" to="598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722EB" w:rsidRPr="001722EB" w:rsidRDefault="007D0320" w:rsidP="001722EB">
      <w:pPr>
        <w:tabs>
          <w:tab w:val="left" w:pos="10585"/>
        </w:tabs>
        <w:ind w:left="1077" w:right="284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1722EB" w:rsidRPr="001722EB" w:rsidRDefault="001722EB" w:rsidP="001722EB">
      <w:pPr>
        <w:tabs>
          <w:tab w:val="left" w:pos="10585"/>
        </w:tabs>
        <w:spacing w:before="100" w:after="100"/>
        <w:ind w:left="720" w:right="686"/>
        <w:contextualSpacing/>
        <w:jc w:val="both"/>
        <w:rPr>
          <w:rFonts w:ascii="Arial" w:eastAsiaTheme="minorEastAsia" w:hAnsi="Arial" w:cs="Arial"/>
          <w:b/>
          <w:color w:val="808080" w:themeColor="background1" w:themeShade="80"/>
          <w:sz w:val="2"/>
          <w:szCs w:val="24"/>
          <w:lang w:eastAsia="zh-CN"/>
        </w:rPr>
      </w:pPr>
    </w:p>
    <w:p w:rsidR="007D0320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FD814" id="Прямая соединительная линия 132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D0320" w:rsidRPr="001945C3" w:rsidRDefault="007D0320" w:rsidP="007D0320">
      <w:pPr>
        <w:ind w:leftChars="515" w:left="1133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1D08A5" w:rsidRPr="001D08A5" w:rsidRDefault="007D0320" w:rsidP="001D08A5">
      <w:pPr>
        <w:ind w:leftChars="515" w:left="1133" w:rightChars="305" w:right="671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(LpA):65 дБ (A) Уровень звуковой мощности (LWA): 76 дБ (A) 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Вибрация. 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65BB7" w:rsidRDefault="00265BB7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7D0320" w:rsidRPr="00704142" w:rsidRDefault="008612CD" w:rsidP="00836E14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67667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030C8" id="Прямая соединительная линия 133" o:spid="_x0000_s1026" style="position:absolute;z-index:25167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7D0320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7D0320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36E14" w:rsidRPr="00C63C72" w:rsidRDefault="00836E14" w:rsidP="00591405">
      <w:pPr>
        <w:tabs>
          <w:tab w:val="left" w:pos="10585"/>
        </w:tabs>
        <w:ind w:left="1077" w:right="284"/>
        <w:jc w:val="both"/>
        <w:rPr>
          <w:rFonts w:ascii="Arial" w:hAnsi="Arial" w:cs="Arial"/>
          <w:sz w:val="20"/>
          <w:szCs w:val="20"/>
        </w:rPr>
      </w:pPr>
      <w:r w:rsidRPr="00C63C72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1270</wp:posOffset>
            </wp:positionV>
            <wp:extent cx="352425" cy="323850"/>
            <wp:effectExtent l="19050" t="0" r="0" b="0"/>
            <wp:wrapTight wrapText="bothSides">
              <wp:wrapPolygon edited="0">
                <wp:start x="-1168" y="1271"/>
                <wp:lineTo x="-1168" y="20329"/>
                <wp:lineTo x="21016" y="20329"/>
                <wp:lineTo x="21016" y="1271"/>
                <wp:lineTo x="-1168" y="1271"/>
              </wp:wrapPolygon>
            </wp:wrapTight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3C72">
        <w:rPr>
          <w:rFonts w:ascii="Arial" w:hAnsi="Arial" w:cs="Arial"/>
          <w:sz w:val="20"/>
          <w:szCs w:val="20"/>
        </w:rPr>
        <w:t>Сертификат соответствия: № ЕАЭС RU C-CN.АВ50.В.00499/19 Серия RU № 0187460, срок действия: с 02.12.2019 г. по 01.12.2020 г. Выдан Органом по сертификации продукции Общества с ограниченной ответственностью «ПРОФСЕРТ», Россия, 123060, город Москва, улица Расплетина, дом 12, корпус 1.</w:t>
      </w:r>
    </w:p>
    <w:p w:rsidR="00836E14" w:rsidRPr="00C63C72" w:rsidRDefault="00836E14" w:rsidP="00591405">
      <w:pPr>
        <w:ind w:left="1077" w:right="284"/>
        <w:jc w:val="both"/>
        <w:rPr>
          <w:rFonts w:ascii="Arial" w:hAnsi="Arial" w:cs="Arial"/>
          <w:sz w:val="20"/>
          <w:szCs w:val="20"/>
        </w:rPr>
      </w:pPr>
      <w:r w:rsidRPr="00C63C72">
        <w:rPr>
          <w:rFonts w:ascii="Arial" w:hAnsi="Arial" w:cs="Arial"/>
          <w:sz w:val="20"/>
          <w:szCs w:val="20"/>
        </w:rPr>
        <w:t xml:space="preserve">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 </w:t>
      </w:r>
    </w:p>
    <w:p w:rsidR="00836E14" w:rsidRPr="00C63C72" w:rsidRDefault="00836E14" w:rsidP="00591405">
      <w:pPr>
        <w:tabs>
          <w:tab w:val="left" w:pos="10585"/>
        </w:tabs>
        <w:ind w:left="1077" w:right="284"/>
        <w:jc w:val="both"/>
        <w:rPr>
          <w:rFonts w:ascii="Arial" w:hAnsi="Arial" w:cs="Arial"/>
          <w:sz w:val="20"/>
          <w:szCs w:val="20"/>
        </w:rPr>
      </w:pPr>
      <w:r w:rsidRPr="00C63C72">
        <w:rPr>
          <w:rFonts w:ascii="Arial" w:hAnsi="Arial" w:cs="Arial"/>
          <w:sz w:val="20"/>
          <w:szCs w:val="20"/>
        </w:rPr>
        <w:t xml:space="preserve"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</w:t>
      </w:r>
      <w:r w:rsidRPr="00C63C72">
        <w:rPr>
          <w:rFonts w:ascii="Arial" w:hAnsi="Arial" w:cs="Arial"/>
          <w:sz w:val="20"/>
          <w:szCs w:val="20"/>
          <w:lang w:val="en-US"/>
        </w:rPr>
        <w:t>N</w:t>
      </w:r>
      <w:r w:rsidRPr="00C63C72">
        <w:rPr>
          <w:rFonts w:ascii="Arial" w:hAnsi="Arial" w:cs="Arial"/>
          <w:sz w:val="20"/>
          <w:szCs w:val="20"/>
        </w:rPr>
        <w:t xml:space="preserve"> </w:t>
      </w:r>
      <w:r w:rsidRPr="00C63C72">
        <w:rPr>
          <w:rFonts w:ascii="Arial" w:hAnsi="Arial" w:cs="Arial"/>
          <w:sz w:val="20"/>
          <w:szCs w:val="20"/>
          <w:lang w:val="en-US"/>
        </w:rPr>
        <w:t>RU</w:t>
      </w:r>
      <w:r w:rsidRPr="00C63C72">
        <w:rPr>
          <w:rFonts w:ascii="Arial" w:hAnsi="Arial" w:cs="Arial"/>
          <w:sz w:val="20"/>
          <w:szCs w:val="20"/>
        </w:rPr>
        <w:t xml:space="preserve"> Д-</w:t>
      </w:r>
      <w:r w:rsidRPr="00C63C72">
        <w:rPr>
          <w:rFonts w:ascii="Arial" w:hAnsi="Arial" w:cs="Arial"/>
          <w:sz w:val="20"/>
          <w:szCs w:val="20"/>
          <w:lang w:val="en-US"/>
        </w:rPr>
        <w:t>CN</w:t>
      </w:r>
      <w:r w:rsidRPr="00C63C72">
        <w:rPr>
          <w:rFonts w:ascii="Arial" w:hAnsi="Arial" w:cs="Arial"/>
          <w:sz w:val="20"/>
          <w:szCs w:val="20"/>
        </w:rPr>
        <w:t>.НВ35.</w:t>
      </w:r>
      <w:r w:rsidRPr="00C63C72">
        <w:rPr>
          <w:rFonts w:ascii="Arial" w:hAnsi="Arial" w:cs="Arial"/>
          <w:sz w:val="20"/>
          <w:szCs w:val="20"/>
          <w:lang w:val="en-US"/>
        </w:rPr>
        <w:t>B</w:t>
      </w:r>
      <w:r w:rsidRPr="00C63C72">
        <w:rPr>
          <w:rFonts w:ascii="Arial" w:hAnsi="Arial" w:cs="Arial"/>
          <w:sz w:val="20"/>
          <w:szCs w:val="20"/>
        </w:rPr>
        <w:t xml:space="preserve">.01172/20, срок действия от 04.03.2020 по 03.03.2021, выдана Испытательной лабораторией ООО «Инновационные решения», аттестат аккредитации РОСС </w:t>
      </w:r>
      <w:r w:rsidRPr="00C63C72">
        <w:rPr>
          <w:rFonts w:ascii="Arial" w:hAnsi="Arial" w:cs="Arial"/>
          <w:sz w:val="20"/>
          <w:szCs w:val="20"/>
          <w:lang w:val="en-US"/>
        </w:rPr>
        <w:t>RU</w:t>
      </w:r>
      <w:r w:rsidRPr="00C63C72">
        <w:rPr>
          <w:rFonts w:ascii="Arial" w:hAnsi="Arial" w:cs="Arial"/>
          <w:sz w:val="20"/>
          <w:szCs w:val="20"/>
        </w:rPr>
        <w:t>.0001.21АВ90</w:t>
      </w:r>
    </w:p>
    <w:p w:rsidR="000A5359" w:rsidRPr="00836E14" w:rsidRDefault="00836E14" w:rsidP="00591405">
      <w:pPr>
        <w:ind w:left="1077" w:right="284"/>
        <w:jc w:val="both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  <w:r w:rsidRPr="00C63C72">
        <w:rPr>
          <w:rFonts w:ascii="Arial" w:hAnsi="Arial" w:cs="Arial"/>
          <w:sz w:val="20"/>
          <w:szCs w:val="20"/>
        </w:rPr>
        <w:t xml:space="preserve">Страна изготовления: КНР. Производитель (завод-изготовитель): </w:t>
      </w:r>
      <w:r w:rsidRPr="00C63C72">
        <w:rPr>
          <w:rFonts w:ascii="Arial" w:hAnsi="Arial" w:cs="Arial"/>
          <w:sz w:val="20"/>
          <w:szCs w:val="20"/>
          <w:lang w:val="en-US"/>
        </w:rPr>
        <w:t>AWLOP</w:t>
      </w:r>
      <w:r w:rsidRPr="00C63C72">
        <w:rPr>
          <w:rFonts w:ascii="Arial" w:hAnsi="Arial" w:cs="Arial"/>
          <w:sz w:val="20"/>
          <w:szCs w:val="20"/>
        </w:rPr>
        <w:t xml:space="preserve"> </w:t>
      </w:r>
      <w:r w:rsidRPr="00C63C72">
        <w:rPr>
          <w:rFonts w:ascii="Arial" w:hAnsi="Arial" w:cs="Arial"/>
          <w:sz w:val="20"/>
          <w:szCs w:val="20"/>
          <w:lang w:val="en-US"/>
        </w:rPr>
        <w:t>TRADING</w:t>
      </w:r>
      <w:r w:rsidRPr="00C63C72">
        <w:rPr>
          <w:rFonts w:ascii="Arial" w:hAnsi="Arial" w:cs="Arial"/>
          <w:sz w:val="20"/>
          <w:szCs w:val="20"/>
        </w:rPr>
        <w:t xml:space="preserve"> </w:t>
      </w:r>
      <w:r w:rsidRPr="00C63C72">
        <w:rPr>
          <w:rFonts w:ascii="Arial" w:hAnsi="Arial" w:cs="Arial"/>
          <w:sz w:val="20"/>
          <w:szCs w:val="20"/>
          <w:lang w:val="en-US"/>
        </w:rPr>
        <w:t>CO</w:t>
      </w:r>
      <w:r w:rsidRPr="00C63C72">
        <w:rPr>
          <w:rFonts w:ascii="Arial" w:hAnsi="Arial" w:cs="Arial"/>
          <w:sz w:val="20"/>
          <w:szCs w:val="20"/>
        </w:rPr>
        <w:t xml:space="preserve"> </w:t>
      </w:r>
      <w:r w:rsidRPr="00C63C72">
        <w:rPr>
          <w:rFonts w:ascii="Arial" w:hAnsi="Arial" w:cs="Arial"/>
          <w:sz w:val="20"/>
          <w:szCs w:val="20"/>
          <w:lang w:val="en-US"/>
        </w:rPr>
        <w:t>LTD</w:t>
      </w:r>
      <w:r w:rsidRPr="00C63C72">
        <w:rPr>
          <w:rFonts w:ascii="Arial" w:hAnsi="Arial" w:cs="Arial"/>
          <w:sz w:val="20"/>
          <w:szCs w:val="20"/>
        </w:rPr>
        <w:t xml:space="preserve">.  Адрес: Китай, г. Нингбо, ул. Лантень 201, Модерн таймз А2, блок 16/F. 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</w:t>
      </w:r>
      <w:r w:rsidRPr="00C63C72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указана на упаковке.</w:t>
      </w:r>
    </w:p>
    <w:p w:rsidR="00662242" w:rsidRDefault="00662242" w:rsidP="005A60BF">
      <w:pPr>
        <w:ind w:rightChars="305" w:right="671"/>
        <w:contextualSpacing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</w:p>
    <w:p w:rsidR="00591405" w:rsidRPr="00265BB7" w:rsidRDefault="00591405" w:rsidP="005A60BF">
      <w:pPr>
        <w:ind w:rightChars="305" w:right="671"/>
        <w:contextualSpacing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</w:p>
    <w:p w:rsidR="001D08A5" w:rsidRPr="001722EB" w:rsidRDefault="001D08A5" w:rsidP="007D0320">
      <w:pPr>
        <w:ind w:leftChars="515" w:left="1133" w:rightChars="305" w:right="671"/>
        <w:contextualSpacing/>
        <w:jc w:val="both"/>
        <w:rPr>
          <w:rFonts w:eastAsiaTheme="minorEastAsia"/>
          <w:color w:val="FF0000"/>
          <w:sz w:val="18"/>
          <w:lang w:eastAsia="zh-CN"/>
        </w:rPr>
      </w:pPr>
    </w:p>
    <w:p w:rsidR="007174BE" w:rsidRPr="009311DD" w:rsidRDefault="006071E9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29567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-462281</wp:posOffset>
            </wp:positionV>
            <wp:extent cx="7555865" cy="5037243"/>
            <wp:effectExtent l="19050" t="0" r="6985" b="0"/>
            <wp:wrapNone/>
            <wp:docPr id="6" name="图片 2" descr="C:\Users\BZ-52\Desktop\页面提取自－Warranty_Sturm_into_Manual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-52\Desktop\页面提取自－Warranty_Sturm_into_Manual_页面_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503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CD">
        <w:rPr>
          <w:rFonts w:eastAsiaTheme="minorEastAsia"/>
          <w:noProof/>
          <w:sz w:val="18"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-33655</wp:posOffset>
                </wp:positionV>
                <wp:extent cx="3716655" cy="481965"/>
                <wp:effectExtent l="0" t="0" r="0" b="4445"/>
                <wp:wrapNone/>
                <wp:docPr id="45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6655" cy="481965"/>
                          <a:chOff x="704" y="600"/>
                          <a:chExt cx="5853" cy="759"/>
                        </a:xfrm>
                      </wpg:grpSpPr>
                      <wps:wsp>
                        <wps:cNvPr id="45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" y="600"/>
                            <a:ext cx="168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506" w:rsidRPr="00C10E61" w:rsidRDefault="000B7506" w:rsidP="00C10E61">
                              <w:pPr>
                                <w:rPr>
                                  <w:rFonts w:ascii="Anonymous Pro" w:hAnsi="Anonymous Pro"/>
                                </w:rPr>
                              </w:pPr>
                              <w:r>
                                <w:rPr>
                                  <w:rFonts w:ascii="Anonymous Pro" w:eastAsiaTheme="minorEastAsia" w:hAnsi="Anonymous Pro"/>
                                  <w:b/>
                                  <w:lang w:eastAsia="zh-CN"/>
                                </w:rPr>
                                <w:t>ДШС-</w:t>
                              </w: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lang w:eastAsia="zh-CN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49"/>
                            <a:ext cx="585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7506" w:rsidRPr="00BE0C0B" w:rsidRDefault="000B7506" w:rsidP="009311DD">
                              <w:pPr>
                                <w:rPr>
                                  <w:rFonts w:ascii="Anonymous Pro" w:hAnsi="Anonymous Pro"/>
                                </w:rPr>
                              </w:pPr>
                              <w:r>
                                <w:rPr>
                                  <w:rFonts w:ascii="Anonymous Pro" w:hAnsi="Anonymous Pro" w:cs="Arial"/>
                                  <w:b/>
                                </w:rPr>
                                <w:t>Аккумуляторная дрель-шуруповёрт</w:t>
                              </w:r>
                              <w:r w:rsidRPr="00BE0C0B">
                                <w:rPr>
                                  <w:rFonts w:ascii="Anonymous Pro" w:hAnsi="Anonymous Pro" w:cs="Arial"/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8" style="position:absolute;margin-left:35.2pt;margin-top:-2.65pt;width:292.65pt;height:37.95pt;z-index:251682816" coordorigin="704,600" coordsize="5853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">
                <v:shape id="Text Box 74" o:spid="_x0000_s1039" type="#_x0000_t202" style="position:absolute;left:3952;top:600;width:16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0B7506" w:rsidRPr="00C10E61" w:rsidRDefault="000B7506" w:rsidP="00C10E61">
                        <w:pPr>
                          <w:rPr>
                            <w:rFonts w:ascii="Anonymous Pro" w:hAnsi="Anonymous Pro"/>
                          </w:rPr>
                        </w:pPr>
                        <w:r>
                          <w:rPr>
                            <w:rFonts w:ascii="Anonymous Pro" w:eastAsiaTheme="minorEastAsia" w:hAnsi="Anonymous Pro"/>
                            <w:b/>
                            <w:lang w:eastAsia="zh-CN"/>
                          </w:rPr>
                          <w:t>ДШС-</w:t>
                        </w:r>
                        <w:r w:rsidRPr="00C10E61">
                          <w:rPr>
                            <w:rFonts w:ascii="Anonymous Pro" w:eastAsiaTheme="minorEastAsia" w:hAnsi="Anonymous Pro"/>
                            <w:b/>
                            <w:lang w:eastAsia="zh-CN"/>
                          </w:rPr>
                          <w:t>12</w:t>
                        </w:r>
                      </w:p>
                    </w:txbxContent>
                  </v:textbox>
                </v:shape>
                <v:shape id="Text Box 75" o:spid="_x0000_s1040" type="#_x0000_t202" style="position:absolute;left:704;top:949;width:585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0B7506" w:rsidRPr="00BE0C0B" w:rsidRDefault="000B7506" w:rsidP="009311DD">
                        <w:pPr>
                          <w:rPr>
                            <w:rFonts w:ascii="Anonymous Pro" w:hAnsi="Anonymous Pro"/>
                          </w:rPr>
                        </w:pPr>
                        <w:r>
                          <w:rPr>
                            <w:rFonts w:ascii="Anonymous Pro" w:hAnsi="Anonymous Pro" w:cs="Arial"/>
                            <w:b/>
                          </w:rPr>
                          <w:t>Аккумуляторная дрель-шуруповёрт</w:t>
                        </w:r>
                        <w:r w:rsidRPr="00BE0C0B">
                          <w:rPr>
                            <w:rFonts w:ascii="Anonymous Pro" w:hAnsi="Anonymous Pro" w:cs="Arial"/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1722EB" w:rsidRDefault="001722EB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sz w:val="18"/>
          <w:lang w:eastAsia="zh-CN"/>
        </w:rPr>
        <w:br w:type="page"/>
      </w:r>
    </w:p>
    <w:p w:rsidR="007174BE" w:rsidRDefault="006071E9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-502285</wp:posOffset>
            </wp:positionV>
            <wp:extent cx="7574915" cy="5053445"/>
            <wp:effectExtent l="19050" t="0" r="6985" b="0"/>
            <wp:wrapNone/>
            <wp:docPr id="14" name="图片 13" descr="页面提取自－Warranty_Sturm_into_Manual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面提取自－Warranty_Sturm_into_Manual_页面_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505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C23F65">
          <w:footerReference w:type="even" r:id="rId51"/>
          <w:footerReference w:type="default" r:id="rId52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8612CD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-360680</wp:posOffset>
                </wp:positionV>
                <wp:extent cx="4928235" cy="3698240"/>
                <wp:effectExtent l="0" t="0" r="0" b="0"/>
                <wp:wrapNone/>
                <wp:docPr id="5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3698240"/>
                          <a:chOff x="1438" y="240"/>
                          <a:chExt cx="7761" cy="5824"/>
                        </a:xfrm>
                      </wpg:grpSpPr>
                      <wps:wsp>
                        <wps:cNvPr id="6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2" seq="1"/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3" seq="1"/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"/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41" style="position:absolute;margin-left:70.5pt;margin-top:-28.4pt;width:388.05pt;height:291.2pt;z-index:251684864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">
                <v:shape id="Text Box 56" o:spid="_x0000_s1042" type="#_x0000_t202" style="position:absolute;left:1438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wc8IA&#10;AADbAAAADwAAAGRycy9kb3ducmV2LnhtbERPy2rCQBTdF/oPwy10VydtIZToKGKp6KbEqAt318w1&#10;CWbuxMyYx993FgWXh/OeLQZTi45aV1lW8D6JQBDnVldcKDjsf96+QDiPrLG2TApGcrCYPz/NMNG2&#10;5x11mS9ECGGXoILS+yaR0uUlGXQT2xAH7mJbgz7AtpC6xT6Em1p+RFEsDVYcGkpsaFVSfs3uRsHx&#10;/DvWu+bzFFX9Nh3WtzT7XhdKvb4MyykIT4N/iP/dG60gDuvD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bBzwgAAANsAAAAPAAAAAAAAAAAAAAAAAJgCAABkcnMvZG93&#10;bnJldi54bWxQSwUGAAAAAAQABAD1AAAAhwMAAAAA&#10;" filled="f" stroked="f">
                  <v:textbox style="layout-flow:vertical;mso-layout-flow-alt:bottom-to-top">
                    <w:txbxContent/>
                  </v:textbox>
                </v:shape>
                <v:shape id="Text Box 57" o:spid="_x0000_s1043" type="#_x0000_t202" style="position:absolute;left:4780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V6MQA&#10;AADbAAAADwAAAGRycy9kb3ducmV2LnhtbESPQYvCMBSE7wv+h/AEb2uqgkg1yqIoehGtetjb2+Zt&#10;W2xeahNt/febBcHjMDPfMLNFa0rxoNoVlhUM+hEI4tTqgjMF59P6cwLCeWSNpWVS8CQHi3nnY4ax&#10;tg0f6ZH4TAQIuxgV5N5XsZQuzcmg69uKOHi/tjbog6wzqWtsAtyUchhFY2mw4LCQY0XLnNJrcjcK&#10;Lj/7Z3msRt9R0ewO7eZ2SFabTKlet/2agvDU+nf41d5qBeMB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FejEAAAA2wAAAA8AAAAAAAAAAAAAAAAAmAIAAGRycy9k&#10;b3ducmV2LnhtbFBLBQYAAAAABAAEAPUAAACJAwAAAAA=&#10;" filled="f" stroked="f">
                  <v:textbox style="layout-flow:vertical;mso-layout-flow-alt:bottom-to-top">
                    <w:txbxContent/>
                  </v:textbox>
                </v:shape>
                <v:shape id="Text Box 58" o:spid="_x0000_s1044" type="#_x0000_t202" style="position:absolute;left:8102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BMQA&#10;AADbAAAADwAAAGRycy9kb3ducmV2LnhtbESPQYvCMBSE74L/ITzBm6YqiFSjLIriXhatetjb2+Zt&#10;W2xeahNt/febBcHjMDPfMItVa0rxoNoVlhWMhhEI4tTqgjMF59N2MAPhPLLG0jIpeJKD1bLbWWCs&#10;bcNHeiQ+EwHCLkYFufdVLKVLczLohrYiDt6vrQ36IOtM6hqbADelHEfRVBosOCzkWNE6p/Sa3I2C&#10;y8/XszxWk++oaD4P7e52SDa7TKl+r/2Yg/DU+nf41d5rBdMJ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LgTEAAAA2wAAAA8AAAAAAAAAAAAAAAAAmAIAAGRycy9k&#10;b3ducmV2LnhtbFBLBQYAAAAABAAEAPUAAACJAwAAAAA=&#10;" filled="f" stroked="f">
                  <v:textbox style="layout-flow:vertical;mso-layout-flow-alt:bottom-to-top">
                    <w:txbxContent/>
                  </v:textbox>
                </v:shape>
              </v:group>
            </w:pict>
          </mc:Fallback>
        </mc:AlternateConten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C10E61" w:rsidP="007B7607">
      <w:pPr>
        <w:spacing w:line="265" w:lineRule="exact"/>
        <w:rPr>
          <w:rFonts w:eastAsiaTheme="minorEastAsia"/>
          <w:lang w:eastAsia="zh-CN"/>
        </w:rPr>
      </w:pPr>
      <w:r w:rsidRPr="00C10E61">
        <w:rPr>
          <w:rFonts w:eastAsiaTheme="minorEastAsia"/>
          <w:noProof/>
          <w:lang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-798830</wp:posOffset>
            </wp:positionV>
            <wp:extent cx="7574915" cy="5057775"/>
            <wp:effectExtent l="19050" t="0" r="7458" b="0"/>
            <wp:wrapNone/>
            <wp:docPr id="2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2" cy="5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C10E61" w:rsidRDefault="00C10E61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C10E61" w:rsidRDefault="00C10E61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  <w:r w:rsidRPr="00C10E61">
        <w:rPr>
          <w:rFonts w:eastAsiaTheme="minorEastAsia"/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-492760</wp:posOffset>
            </wp:positionV>
            <wp:extent cx="7534275" cy="5010150"/>
            <wp:effectExtent l="19050" t="0" r="0" b="0"/>
            <wp:wrapNone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8612CD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-303530</wp:posOffset>
                </wp:positionV>
                <wp:extent cx="4928235" cy="3698240"/>
                <wp:effectExtent l="0" t="0" r="0" b="1270"/>
                <wp:wrapNone/>
                <wp:docPr id="5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8235" cy="3698240"/>
                          <a:chOff x="1438" y="240"/>
                          <a:chExt cx="7761" cy="5824"/>
                        </a:xfrm>
                      </wpg:grpSpPr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2">
                          <w:txbxContent>
                            <w:p w:rsidR="000B7506" w:rsidRDefault="000B7506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1F7133" w:rsidRDefault="000B7506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  <w:r w:rsidR="001F7133"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1F7133" w:rsidRPr="00C10E61" w:rsidRDefault="001F7133" w:rsidP="00C10E61">
                              <w:pPr>
                                <w:rPr>
                                  <w:rFonts w:ascii="Anonymous Pro" w:hAnsi="Anonymous Pro"/>
                                  <w:szCs w:val="20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3">
                          <w:txbxContent>
                            <w:p w:rsidR="000B7506" w:rsidRDefault="000B7506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0B7506" w:rsidRPr="00C10E61" w:rsidRDefault="000B7506" w:rsidP="00C10E61">
                              <w:pPr>
                                <w:rPr>
                                  <w:rFonts w:ascii="Anonymous Pro" w:hAnsi="Anonymous Pro"/>
                                  <w:szCs w:val="20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</w:p>
                            <w:p w:rsidR="001F7133" w:rsidRDefault="001F7133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1F7133" w:rsidRPr="00C10E61" w:rsidRDefault="001F7133" w:rsidP="00C10E61">
                              <w:pPr>
                                <w:rPr>
                                  <w:rFonts w:ascii="Anonymous Pro" w:hAnsi="Anonymous Pro"/>
                                  <w:szCs w:val="20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</w:p>
                            <w:p w:rsidR="001F7133" w:rsidRPr="00C10E61" w:rsidRDefault="001F7133" w:rsidP="00C10E61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40"/>
                            <a:ext cx="1097" cy="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4">
                          <w:txbxContent>
                            <w:p w:rsidR="000B7506" w:rsidRDefault="000B7506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0B7506" w:rsidRPr="00C10E61" w:rsidRDefault="000B7506" w:rsidP="00C10E61">
                              <w:pPr>
                                <w:rPr>
                                  <w:rFonts w:ascii="Anonymous Pro" w:hAnsi="Anonymous Pro"/>
                                  <w:szCs w:val="20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</w:p>
                            <w:p w:rsidR="001F7133" w:rsidRDefault="001F7133" w:rsidP="00C10E61">
                              <w:pPr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 xml:space="preserve">ДШС-12   </w:t>
                              </w:r>
                            </w:p>
                            <w:p w:rsidR="001F7133" w:rsidRPr="00C10E61" w:rsidRDefault="001F7133" w:rsidP="00C10E61">
                              <w:pPr>
                                <w:rPr>
                                  <w:rFonts w:ascii="Anonymous Pro" w:hAnsi="Anonymous Pro"/>
                                  <w:szCs w:val="20"/>
                                </w:rPr>
                              </w:pPr>
                              <w:r w:rsidRPr="00C10E61">
                                <w:rPr>
                                  <w:rFonts w:ascii="Anonymous Pro" w:eastAsiaTheme="minorEastAsia" w:hAnsi="Anonymous Pro"/>
                                  <w:b/>
                                  <w:sz w:val="24"/>
                                  <w:szCs w:val="20"/>
                                  <w:lang w:eastAsia="zh-CN"/>
                                </w:rPr>
                                <w:t>Аккумуляторная дрель-шуруповёрт</w:t>
                              </w:r>
                            </w:p>
                            <w:p w:rsidR="001F7133" w:rsidRPr="00C10E61" w:rsidRDefault="001F7133" w:rsidP="00C10E61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45" style="position:absolute;margin-left:71.15pt;margin-top:-23.9pt;width:388.05pt;height:291.2pt;z-index:251683840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">
                <v:shape id="Text Box 56" o:spid="_x0000_s1046" type="#_x0000_t202" style="position:absolute;left:1438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HIcUA&#10;AADbAAAADwAAAGRycy9kb3ducmV2LnhtbESPQWvCQBSE70L/w/IKvenGlop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EchxQAAANsAAAAPAAAAAAAAAAAAAAAAAJgCAABkcnMv&#10;ZG93bnJldi54bWxQSwUGAAAAAAQABAD1AAAAigMAAAAA&#10;" filled="f" stroked="f">
                  <v:textbox style="layout-flow:vertical;mso-layout-flow-alt:bottom-to-top;mso-next-textbox:#Text Box 56">
                    <w:txbxContent>
                      <w:p w:rsidR="000B7506" w:rsidRDefault="000B7506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1F7133" w:rsidRDefault="000B7506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  <w:r w:rsidR="001F7133"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1F7133" w:rsidRPr="00C10E61" w:rsidRDefault="001F7133" w:rsidP="00C10E61">
                        <w:pPr>
                          <w:rPr>
                            <w:rFonts w:ascii="Anonymous Pro" w:hAnsi="Anonymous Pro"/>
                            <w:szCs w:val="20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</w:p>
                    </w:txbxContent>
                  </v:textbox>
                </v:shape>
                <v:shape id="Text Box 57" o:spid="_x0000_s1047" type="#_x0000_t202" style="position:absolute;left:4780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usYA&#10;AADbAAAADwAAAGRycy9kb3ducmV2LnhtbESPQWvCQBSE74L/YXlCb7rRo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iusYAAADbAAAADwAAAAAAAAAAAAAAAACYAgAAZHJz&#10;L2Rvd25yZXYueG1sUEsFBgAAAAAEAAQA9QAAAIsDAAAAAA==&#10;" filled="f" stroked="f">
                  <v:textbox style="layout-flow:vertical;mso-layout-flow-alt:bottom-to-top;mso-next-textbox:#Text Box 57">
                    <w:txbxContent>
                      <w:p w:rsidR="000B7506" w:rsidRDefault="000B7506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0B7506" w:rsidRPr="00C10E61" w:rsidRDefault="000B7506" w:rsidP="00C10E61">
                        <w:pPr>
                          <w:rPr>
                            <w:rFonts w:ascii="Anonymous Pro" w:hAnsi="Anonymous Pro"/>
                            <w:szCs w:val="20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</w:p>
                      <w:p w:rsidR="001F7133" w:rsidRDefault="001F7133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1F7133" w:rsidRPr="00C10E61" w:rsidRDefault="001F7133" w:rsidP="00C10E61">
                        <w:pPr>
                          <w:rPr>
                            <w:rFonts w:ascii="Anonymous Pro" w:hAnsi="Anonymous Pro"/>
                            <w:szCs w:val="20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</w:p>
                      <w:p w:rsidR="001F7133" w:rsidRPr="00C10E61" w:rsidRDefault="001F7133" w:rsidP="00C10E61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8" o:spid="_x0000_s1048" type="#_x0000_t202" style="position:absolute;left:8102;top:240;width:1097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    <v:textbox style="layout-flow:vertical;mso-layout-flow-alt:bottom-to-top;mso-next-textbox:#Text Box 58">
                    <w:txbxContent>
                      <w:p w:rsidR="000B7506" w:rsidRDefault="000B7506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0B7506" w:rsidRPr="00C10E61" w:rsidRDefault="000B7506" w:rsidP="00C10E61">
                        <w:pPr>
                          <w:rPr>
                            <w:rFonts w:ascii="Anonymous Pro" w:hAnsi="Anonymous Pro"/>
                            <w:szCs w:val="20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</w:p>
                      <w:p w:rsidR="001F7133" w:rsidRDefault="001F7133" w:rsidP="00C10E61">
                        <w:pPr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 xml:space="preserve">ДШС-12   </w:t>
                        </w:r>
                      </w:p>
                      <w:p w:rsidR="001F7133" w:rsidRPr="00C10E61" w:rsidRDefault="001F7133" w:rsidP="00C10E61">
                        <w:pPr>
                          <w:rPr>
                            <w:rFonts w:ascii="Anonymous Pro" w:hAnsi="Anonymous Pro"/>
                            <w:szCs w:val="20"/>
                          </w:rPr>
                        </w:pPr>
                        <w:r w:rsidRPr="00C10E61">
                          <w:rPr>
                            <w:rFonts w:ascii="Anonymous Pro" w:eastAsiaTheme="minorEastAsia" w:hAnsi="Anonymous Pro"/>
                            <w:b/>
                            <w:sz w:val="24"/>
                            <w:szCs w:val="20"/>
                            <w:lang w:eastAsia="zh-CN"/>
                          </w:rPr>
                          <w:t>Аккумуляторная дрель-шуруповёрт</w:t>
                        </w:r>
                      </w:p>
                      <w:p w:rsidR="001F7133" w:rsidRPr="00C10E61" w:rsidRDefault="001F7133" w:rsidP="00C10E61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10E61">
        <w:rPr>
          <w:rFonts w:eastAsiaTheme="minorEastAsia"/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-462280</wp:posOffset>
            </wp:positionV>
            <wp:extent cx="7574915" cy="5057775"/>
            <wp:effectExtent l="19050" t="0" r="6985" b="0"/>
            <wp:wrapNone/>
            <wp:docPr id="2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54089" r="5187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C10E61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-492760</wp:posOffset>
            </wp:positionV>
            <wp:extent cx="7534275" cy="5010150"/>
            <wp:effectExtent l="19050" t="0" r="9525" b="0"/>
            <wp:wrapNone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C10E61" w:rsidRDefault="00C10E61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FF7C18" w:rsidRDefault="00324232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-452754</wp:posOffset>
            </wp:positionV>
            <wp:extent cx="7543800" cy="5010150"/>
            <wp:effectExtent l="19050" t="0" r="0" b="0"/>
            <wp:wrapNone/>
            <wp:docPr id="8" name="图片 5" descr="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Pr="00F5706A" w:rsidRDefault="00FF7C18" w:rsidP="007B7607">
      <w:pPr>
        <w:spacing w:line="265" w:lineRule="exact"/>
        <w:rPr>
          <w:rFonts w:eastAsiaTheme="minorEastAsia"/>
          <w:lang w:eastAsia="zh-CN"/>
        </w:rPr>
      </w:pPr>
    </w:p>
    <w:sectPr w:rsidR="00FF7C18" w:rsidRPr="00F5706A" w:rsidSect="007B7607">
      <w:footerReference w:type="even" r:id="rId56"/>
      <w:footerReference w:type="default" r:id="rId57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506" w:rsidRDefault="000B7506">
      <w:r>
        <w:separator/>
      </w:r>
    </w:p>
  </w:endnote>
  <w:endnote w:type="continuationSeparator" w:id="0">
    <w:p w:rsidR="000B7506" w:rsidRDefault="000B7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8612CD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5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1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97F0B3D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El8+fC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lucUA&#10;AADbAAAADwAAAGRycy9kb3ducmV2LnhtbESPT2vCQBTE7wW/w/IKXopuVAwSXaVVBHsq/gVvz+xr&#10;Esy+Ddk1id++Wyj0OMzMb5jFqjOlaKh2hWUFo2EEgji1uuBMwem4HcxAOI+ssbRMCp7kYLXsvSww&#10;0bblPTUHn4kAYZeggtz7KpHSpTkZdENbEQfv29YGfZB1JnWNbYCbUo6jKJYGCw4LOVa0zim9Hx5G&#10;wVfb7bfxefN2+bg2p8ltM32U8adS/dfufQ7CU+f/w3/tnVYwHcHvl/A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WW5xQAAANs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qzMQAAADbAAAADwAAAGRycy9kb3ducmV2LnhtbESPwWrDMBBE74X8g9hAb7Ucl4biRDEh&#10;EEihFJro0ttibSwTa2UsJXbz9VWh0OMwM2+YdTW5TtxoCK1nBYssB0Fce9Nyo0Cf9k+vIEJENth5&#10;JgXfFKDazB7WWBo/8ifdjrERCcKhRAU2xr6UMtSWHIbM98TJO/vBYUxyaKQZcExw18kiz5fSYctp&#10;wWJPO0v15Xh1CtjW9y7/MG/6a/l+39tnrcdJK/U4n7YrEJGm+B/+ax+MgpcC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OrMxAAAANsAAAAPAAAAAAAAAAAA&#10;AAAAAKECAABkcnMvZG93bnJldi54bWxQSwUGAAAAAAQABAD5AAAAkgMAAAAA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0B750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0B7506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Pr="005670B0" w:rsidRDefault="008612CD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4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Pr="00733993" w:rsidRDefault="00BD1F2F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 w:rsidR="000B7506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12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1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bAsQIAALE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yXn2wL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0B7506" w:rsidRPr="00733993" w:rsidRDefault="00BD1F2F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 w:rsidR="000B7506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12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4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47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B8114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pwhsC5IDAAD0CAAADgAA&#10;AAAAAAAAAAAAAAAuAgAAZHJzL2Uyb0RvYy54bWxQSwECLQAUAAYACAAAACEAwkZ9L+AAAAAJAQAA&#10;DwAAAAAAAAAAAAAAAADsBQAAZHJzL2Rvd25yZXYueG1sUEsFBgAAAAAEAAQA8wAAAPk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Oi8YA&#10;AADbAAAADwAAAGRycy9kb3ducmV2LnhtbESPW2vCQBSE3wX/w3KEvohuejFK6iptRahP4hV8O2ZP&#10;k9Ds2ZBdk/TfdwsFH4eZ+YaZLztTioZqV1hW8DiOQBCnVhecKTge1qMZCOeRNZaWScEPOVgu+r05&#10;Jtq2vKNm7zMRIOwSVJB7XyVSujQng25sK+LgfdnaoA+yzqSusQ1wU8qnKIqlwYLDQo4VfeSUfu9v&#10;RsG27Xbr+LQant8vzfH5uprcynij1MOge3sF4anz9/B/+1MreJnC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3Oi8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VL+8EAAADbAAAADwAAAGRycy9kb3ducmV2LnhtbERPz2vCMBS+D/wfwhN2W1O3UU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Uv7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8612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4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Default="00BD1F2F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0B7506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12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lp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vqpJabACAACxBQAADgAA&#10;AAAAAAAAAAAAAAAuAgAAZHJzL2Uyb0RvYy54bWxQSwECLQAUAAYACAAAACEAjcp/vN4AAAAJAQAA&#10;DwAAAAAAAAAAAAAAAAAKBQAAZHJzL2Rvd25yZXYueG1sUEsFBgAAAAAEAAQA8wAAABUGAAAAAA==&#10;" filled="f" stroked="f">
              <v:textbox inset="0,0,0,0">
                <w:txbxContent>
                  <w:p w:rsidR="000B7506" w:rsidRDefault="00BD1F2F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0B7506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12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42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466B4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FBUkQ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B5RFBUkQMAAPIIAAAOAAAA&#10;AAAAAAAAAAAAAC4CAABkcnMvZTJvRG9jLnhtbFBLAQItABQABgAIAAAAIQDCRn0v4AAAAAkBAAAP&#10;AAAAAAAAAAAAAAAAAOsFAABkcnMvZG93bnJldi54bWxQSwUGAAAAAAQABADzAAAA+AYAAAAA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8612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0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8B2BD2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ePjQ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OqAl4+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lgs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sD1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JYL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9M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WLz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8rPT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Default="00BD1F2F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0B7506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12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eaJ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32eaJ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0B7506" w:rsidRDefault="00BD1F2F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0B7506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12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8612C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5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BF6672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dqkQ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CsSGdqkQMAAO8IAAAOAAAA&#10;AAAAAAAAAAAAAC4CAABkcnMvZTJvRG9jLnhtbFBLAQItABQABgAIAAAAIQDCRn0v4AAAAAkBAAAP&#10;AAAAAAAAAAAAAAAAAOsFAABkcnMvZG93bnJldi54bWxQSwUGAAAAAAQABADzAAAA+AYAAAAA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aesQA&#10;AADbAAAADwAAAGRycy9kb3ducmV2LnhtbERPTWvCQBC9F/wPywi9FN20xSDRTWgrQj0VrQrexuyY&#10;hGZnQ3ZN0n/fFYTe5vE+Z5kNphYdta6yrOB5GoEgzq2uuFCw/15P5iCcR9ZYWyYFv+QgS0cPS0y0&#10;7XlL3c4XIoSwS1BB6X2TSOnykgy6qW2IA3exrUEfYFtI3WIfwk0tX6IolgYrDg0lNvRRUv6zuxoF&#10;X/2wXceH1dPx/dTtX8+r2bWON0o9joe3BQhPg/8X392fOsyfwe2XcI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2nr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L2l8AAAADbAAAADwAAAGRycy9kb3ducmV2LnhtbERPTYvCMBC9L/gfwgje1lQFkWoUEQQF&#10;WVjNxdvQjE2xmZQm2uqv3yws7G0e73NWm97V4kltqDwrmIwzEMSFNxWXCvRl/7kAESKywdozKXhR&#10;gM168LHC3PiOv+l5jqVIIRxyVGBjbHIpQ2HJYRj7hjhxN986jAm2pTQtdinc1XKaZXPpsOLUYLGh&#10;naXifn44BWyLd519maO+zk/vvZ1p3fVaqdGw3y5BROrjv/jPfTBp/gx+f0kHyP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y9pfAAAAA2wAAAA8AAAAAAAAAAAAAAAAA&#10;oQIAAGRycy9kb3ducmV2LnhtbFBLBQYAAAAABAAEAPkAAACO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Default="00BD1F2F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0B7506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12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9C9rg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/tfQva4CAACwBQAADgAA&#10;AAAAAAAAAAAAAAAuAgAAZHJzL2Uyb0RvYy54bWxQSwECLQAUAAYACAAAACEADGxkA+AAAAAJAQAA&#10;DwAAAAAAAAAAAAAAAAAIBQAAZHJzL2Rvd25yZXYueG1sUEsFBgAAAAAEAAQA8wAAABUGAAAAAA==&#10;" filled="f" stroked="f">
              <v:textbox inset="0,0,0,0">
                <w:txbxContent>
                  <w:p w:rsidR="000B7506" w:rsidRDefault="00BD1F2F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0B7506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12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506" w:rsidRDefault="000B7506">
      <w:r>
        <w:separator/>
      </w:r>
    </w:p>
  </w:footnote>
  <w:footnote w:type="continuationSeparator" w:id="0">
    <w:p w:rsidR="000B7506" w:rsidRDefault="000B7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Pr="00024354" w:rsidRDefault="008612CD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1981200</wp:posOffset>
              </wp:positionH>
              <wp:positionV relativeFrom="paragraph">
                <wp:posOffset>104775</wp:posOffset>
              </wp:positionV>
              <wp:extent cx="5511800" cy="673735"/>
              <wp:effectExtent l="0" t="0" r="0" b="0"/>
              <wp:wrapNone/>
              <wp:docPr id="5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1800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Pr="000D738F" w:rsidRDefault="000B7506" w:rsidP="000D738F">
                          <w:pPr>
                            <w:spacing w:line="360" w:lineRule="auto"/>
                            <w:ind w:firstLineChars="1300" w:firstLine="2730"/>
                            <w:rPr>
                              <w:rFonts w:ascii="Arial" w:eastAsiaTheme="minorEastAsia" w:hAnsi="Arial" w:cs="Arial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</w:pPr>
                          <w:r w:rsidRPr="000D738F">
                            <w:rPr>
                              <w:rFonts w:ascii="Arial" w:hAnsi="Arial" w:cs="Arial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>Аккумуляторная дрель-шуруповёрт</w:t>
                          </w:r>
                          <w:r w:rsidRPr="000D738F">
                            <w:rPr>
                              <w:rFonts w:ascii="Arial" w:eastAsiaTheme="minorEastAsia" w:hAnsi="Arial" w:cs="Arial" w:hint="eastAsia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ascii="Arial" w:eastAsiaTheme="minorEastAsia" w:hAnsi="Arial" w:cs="Arial" w:hint="eastAsia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 xml:space="preserve"> </w:t>
                          </w:r>
                          <w:r w:rsidRPr="000D738F">
                            <w:rPr>
                              <w:rFonts w:ascii="Arial" w:eastAsiaTheme="minorEastAsia" w:hAnsi="Arial" w:cs="Arial" w:hint="eastAsia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ДШС-12</w:t>
                          </w:r>
                        </w:p>
                        <w:p w:rsidR="000B7506" w:rsidRPr="008363C6" w:rsidRDefault="000B7506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9" type="#_x0000_t202" style="position:absolute;left:0;text-align:left;margin-left:156pt;margin-top:8.25pt;width:434pt;height:53.05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/GuQIAALs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" filled="f" stroked="f">
              <v:textbox>
                <w:txbxContent>
                  <w:p w:rsidR="000B7506" w:rsidRPr="000D738F" w:rsidRDefault="000B7506" w:rsidP="000D738F">
                    <w:pPr>
                      <w:spacing w:line="360" w:lineRule="auto"/>
                      <w:ind w:firstLineChars="1300" w:firstLine="2730"/>
                      <w:rPr>
                        <w:rFonts w:ascii="Arial" w:eastAsiaTheme="minorEastAsia" w:hAnsi="Arial" w:cs="Arial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</w:pPr>
                    <w:r w:rsidRPr="000D738F">
                      <w:rPr>
                        <w:rFonts w:ascii="Arial" w:hAnsi="Arial" w:cs="Arial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>Аккумуляторная дрель-шуруповёрт</w:t>
                    </w:r>
                    <w:r w:rsidRPr="000D738F">
                      <w:rPr>
                        <w:rFonts w:ascii="Arial" w:eastAsiaTheme="minorEastAsia" w:hAnsi="Arial" w:cs="Arial" w:hint="eastAsia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 xml:space="preserve">  </w:t>
                    </w:r>
                    <w:r>
                      <w:rPr>
                        <w:rFonts w:ascii="Arial" w:eastAsiaTheme="minorEastAsia" w:hAnsi="Arial" w:cs="Arial" w:hint="eastAsia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 xml:space="preserve"> </w:t>
                    </w:r>
                    <w:r w:rsidRPr="000D738F">
                      <w:rPr>
                        <w:rFonts w:ascii="Arial" w:eastAsiaTheme="minorEastAsia" w:hAnsi="Arial" w:cs="Arial" w:hint="eastAsia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ДШС-12</w:t>
                    </w:r>
                  </w:p>
                  <w:p w:rsidR="000B7506" w:rsidRPr="008363C6" w:rsidRDefault="000B7506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 w:rsidR="000B7506">
      <w:rPr>
        <w:rFonts w:eastAsiaTheme="minorEastAsia"/>
        <w:noProof/>
        <w:lang w:bidi="ar-SA"/>
      </w:rPr>
      <w:drawing>
        <wp:inline distT="0" distB="0" distL="0" distR="0">
          <wp:extent cx="7540885" cy="462224"/>
          <wp:effectExtent l="19050" t="0" r="2915" b="0"/>
          <wp:docPr id="10" name="图片 7" descr="DSS-3312L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S-3312L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46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Pr="00D910F1" w:rsidRDefault="008612CD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114300</wp:posOffset>
              </wp:positionV>
              <wp:extent cx="4349115" cy="374015"/>
              <wp:effectExtent l="0" t="0" r="0" b="6985"/>
              <wp:wrapNone/>
              <wp:docPr id="5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11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506" w:rsidRPr="000D738F" w:rsidRDefault="000B7506" w:rsidP="000D738F">
                          <w:pPr>
                            <w:spacing w:line="360" w:lineRule="auto"/>
                            <w:rPr>
                              <w:rFonts w:ascii="Arial" w:eastAsiaTheme="minorEastAsia" w:hAnsi="Arial" w:cs="Arial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</w:pPr>
                          <w:r w:rsidRPr="000D738F">
                            <w:rPr>
                              <w:rFonts w:ascii="Arial" w:hAnsi="Arial" w:cs="Arial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ascii="Arial" w:eastAsiaTheme="minorEastAsia" w:hAnsi="Arial" w:cs="Arial" w:hint="eastAsia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 xml:space="preserve"> </w:t>
                          </w:r>
                          <w:r w:rsidRPr="000D738F">
                            <w:rPr>
                              <w:rFonts w:ascii="Arial" w:eastAsiaTheme="minorEastAsia" w:hAnsi="Arial" w:cs="Arial" w:hint="eastAsia"/>
                              <w:iCs/>
                              <w:noProof/>
                              <w:color w:val="FFFFFF" w:themeColor="background1"/>
                              <w:sz w:val="21"/>
                              <w:lang w:eastAsia="zh-CN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ДШС-</w:t>
                          </w:r>
                          <w:r w:rsidRPr="000D738F"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 w:eastAsiaTheme="minorEastAsia" w:hAnsi="Arial" w:cs="Arial" w:hint="eastAsia"/>
                              <w:color w:val="FFFFFF" w:themeColor="background1"/>
                              <w:sz w:val="21"/>
                              <w:lang w:eastAsia="zh-CN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0" type="#_x0000_t202" style="position:absolute;margin-left:30.9pt;margin-top:9pt;width:342.45pt;height:29.4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GguQ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" filled="f" stroked="f">
              <v:textbox>
                <w:txbxContent>
                  <w:p w:rsidR="000B7506" w:rsidRPr="000D738F" w:rsidRDefault="000B7506" w:rsidP="000D738F">
                    <w:pPr>
                      <w:spacing w:line="360" w:lineRule="auto"/>
                      <w:rPr>
                        <w:rFonts w:ascii="Arial" w:eastAsiaTheme="minorEastAsia" w:hAnsi="Arial" w:cs="Arial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</w:pPr>
                    <w:r w:rsidRPr="000D738F">
                      <w:rPr>
                        <w:rFonts w:ascii="Arial" w:hAnsi="Arial" w:cs="Arial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>Аккумуляторная дрель-шуруповёрт</w:t>
                    </w:r>
                    <w:r>
                      <w:rPr>
                        <w:rFonts w:ascii="Arial" w:eastAsiaTheme="minorEastAsia" w:hAnsi="Arial" w:cs="Arial" w:hint="eastAsia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 xml:space="preserve"> </w:t>
                    </w:r>
                    <w:r w:rsidRPr="000D738F">
                      <w:rPr>
                        <w:rFonts w:ascii="Arial" w:eastAsiaTheme="minorEastAsia" w:hAnsi="Arial" w:cs="Arial" w:hint="eastAsia"/>
                        <w:iCs/>
                        <w:noProof/>
                        <w:color w:val="FFFFFF" w:themeColor="background1"/>
                        <w:sz w:val="21"/>
                        <w:lang w:eastAsia="zh-CN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ДШС-</w:t>
                    </w:r>
                    <w:r w:rsidRPr="000D738F"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1</w:t>
                    </w:r>
                    <w:r>
                      <w:rPr>
                        <w:rFonts w:ascii="Arial" w:eastAsiaTheme="minorEastAsia" w:hAnsi="Arial" w:cs="Arial" w:hint="eastAsia"/>
                        <w:color w:val="FFFFFF" w:themeColor="background1"/>
                        <w:sz w:val="21"/>
                        <w:lang w:eastAsia="zh-CN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0B7506">
      <w:rPr>
        <w:rFonts w:eastAsiaTheme="minorEastAsia"/>
        <w:noProof/>
        <w:lang w:bidi="ar-SA"/>
      </w:rPr>
      <w:drawing>
        <wp:inline distT="0" distB="0" distL="0" distR="0">
          <wp:extent cx="7685976" cy="502418"/>
          <wp:effectExtent l="19050" t="0" r="0" b="0"/>
          <wp:docPr id="26" name="图片 16" descr="DSS-3312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S-3312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584" cy="507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06" w:rsidRDefault="000B7506" w:rsidP="00A272CF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 w15:restartNumberingAfterBreak="0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 w15:restartNumberingAfterBreak="0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3" w15:restartNumberingAfterBreak="0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6" w15:restartNumberingAfterBreak="0">
    <w:nsid w:val="120C1BF5"/>
    <w:multiLevelType w:val="hybridMultilevel"/>
    <w:tmpl w:val="54B64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A215D0"/>
    <w:multiLevelType w:val="hybridMultilevel"/>
    <w:tmpl w:val="22D82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25D56C5"/>
    <w:multiLevelType w:val="hybridMultilevel"/>
    <w:tmpl w:val="98BE3F40"/>
    <w:lvl w:ilvl="0" w:tplc="2EF2674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33734F"/>
    <w:multiLevelType w:val="hybridMultilevel"/>
    <w:tmpl w:val="FEE087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1" w15:restartNumberingAfterBreak="0">
    <w:nsid w:val="445B2C7C"/>
    <w:multiLevelType w:val="hybridMultilevel"/>
    <w:tmpl w:val="2544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4" w15:restartNumberingAfterBreak="0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5" w15:restartNumberingAfterBreak="0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6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8" w15:restartNumberingAfterBreak="0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 w15:restartNumberingAfterBreak="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0" w15:restartNumberingAfterBreak="0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88533E3"/>
    <w:multiLevelType w:val="hybridMultilevel"/>
    <w:tmpl w:val="8B20D0C8"/>
    <w:lvl w:ilvl="0" w:tplc="04190001">
      <w:start w:val="1"/>
      <w:numFmt w:val="bullet"/>
      <w:lvlText w:val=""/>
      <w:lvlJc w:val="left"/>
      <w:pPr>
        <w:tabs>
          <w:tab w:val="num" w:pos="382"/>
        </w:tabs>
        <w:ind w:left="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02"/>
        </w:tabs>
        <w:ind w:left="1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2"/>
        </w:tabs>
        <w:ind w:left="1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2"/>
        </w:tabs>
        <w:ind w:left="2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2"/>
        </w:tabs>
        <w:ind w:left="3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2"/>
        </w:tabs>
        <w:ind w:left="3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2"/>
        </w:tabs>
        <w:ind w:left="4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2"/>
        </w:tabs>
        <w:ind w:left="5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2"/>
        </w:tabs>
        <w:ind w:left="6142" w:hanging="360"/>
      </w:pPr>
      <w:rPr>
        <w:rFonts w:ascii="Wingdings" w:hAnsi="Wingdings" w:hint="default"/>
      </w:rPr>
    </w:lvl>
  </w:abstractNum>
  <w:abstractNum w:abstractNumId="33" w15:restartNumberingAfterBreak="0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40" w15:restartNumberingAfterBreak="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1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42" w15:restartNumberingAfterBreak="0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47915DA"/>
    <w:multiLevelType w:val="hybridMultilevel"/>
    <w:tmpl w:val="15747C8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2"/>
  </w:num>
  <w:num w:numId="2">
    <w:abstractNumId w:val="5"/>
  </w:num>
  <w:num w:numId="3">
    <w:abstractNumId w:val="24"/>
  </w:num>
  <w:num w:numId="4">
    <w:abstractNumId w:val="40"/>
  </w:num>
  <w:num w:numId="5">
    <w:abstractNumId w:val="0"/>
  </w:num>
  <w:num w:numId="6">
    <w:abstractNumId w:val="12"/>
  </w:num>
  <w:num w:numId="7">
    <w:abstractNumId w:val="39"/>
  </w:num>
  <w:num w:numId="8">
    <w:abstractNumId w:val="11"/>
  </w:num>
  <w:num w:numId="9">
    <w:abstractNumId w:val="10"/>
  </w:num>
  <w:num w:numId="10">
    <w:abstractNumId w:val="9"/>
  </w:num>
  <w:num w:numId="11">
    <w:abstractNumId w:val="26"/>
  </w:num>
  <w:num w:numId="12">
    <w:abstractNumId w:val="35"/>
  </w:num>
  <w:num w:numId="13">
    <w:abstractNumId w:val="38"/>
  </w:num>
  <w:num w:numId="14">
    <w:abstractNumId w:val="30"/>
  </w:num>
  <w:num w:numId="15">
    <w:abstractNumId w:val="4"/>
  </w:num>
  <w:num w:numId="16">
    <w:abstractNumId w:val="28"/>
  </w:num>
  <w:num w:numId="17">
    <w:abstractNumId w:val="7"/>
  </w:num>
  <w:num w:numId="18">
    <w:abstractNumId w:val="42"/>
  </w:num>
  <w:num w:numId="19">
    <w:abstractNumId w:val="15"/>
  </w:num>
  <w:num w:numId="20">
    <w:abstractNumId w:val="16"/>
  </w:num>
  <w:num w:numId="21">
    <w:abstractNumId w:val="18"/>
  </w:num>
  <w:num w:numId="22">
    <w:abstractNumId w:val="31"/>
  </w:num>
  <w:num w:numId="23">
    <w:abstractNumId w:val="22"/>
  </w:num>
  <w:num w:numId="24">
    <w:abstractNumId w:val="13"/>
  </w:num>
  <w:num w:numId="25">
    <w:abstractNumId w:val="23"/>
  </w:num>
  <w:num w:numId="26">
    <w:abstractNumId w:val="8"/>
  </w:num>
  <w:num w:numId="27">
    <w:abstractNumId w:val="25"/>
  </w:num>
  <w:num w:numId="28">
    <w:abstractNumId w:val="3"/>
  </w:num>
  <w:num w:numId="29">
    <w:abstractNumId w:val="36"/>
  </w:num>
  <w:num w:numId="30">
    <w:abstractNumId w:val="29"/>
  </w:num>
  <w:num w:numId="31">
    <w:abstractNumId w:val="20"/>
  </w:num>
  <w:num w:numId="32">
    <w:abstractNumId w:val="27"/>
  </w:num>
  <w:num w:numId="33">
    <w:abstractNumId w:val="1"/>
  </w:num>
  <w:num w:numId="34">
    <w:abstractNumId w:val="33"/>
  </w:num>
  <w:num w:numId="35">
    <w:abstractNumId w:val="17"/>
  </w:num>
  <w:num w:numId="36">
    <w:abstractNumId w:val="32"/>
  </w:num>
  <w:num w:numId="37">
    <w:abstractNumId w:val="6"/>
  </w:num>
  <w:num w:numId="38">
    <w:abstractNumId w:val="14"/>
  </w:num>
  <w:num w:numId="39">
    <w:abstractNumId w:val="19"/>
  </w:num>
  <w:num w:numId="40">
    <w:abstractNumId w:val="21"/>
  </w:num>
  <w:num w:numId="41">
    <w:abstractNumId w:val="43"/>
  </w:num>
  <w:num w:numId="42">
    <w:abstractNumId w:val="41"/>
  </w:num>
  <w:num w:numId="43">
    <w:abstractNumId w:val="3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2CD7"/>
    <w:rsid w:val="000053E4"/>
    <w:rsid w:val="00007E53"/>
    <w:rsid w:val="00011F00"/>
    <w:rsid w:val="00024354"/>
    <w:rsid w:val="00026D20"/>
    <w:rsid w:val="00043CB7"/>
    <w:rsid w:val="000458A7"/>
    <w:rsid w:val="00093CCD"/>
    <w:rsid w:val="00093E05"/>
    <w:rsid w:val="000954AE"/>
    <w:rsid w:val="000A5359"/>
    <w:rsid w:val="000A7D9B"/>
    <w:rsid w:val="000B089C"/>
    <w:rsid w:val="000B1429"/>
    <w:rsid w:val="000B2E63"/>
    <w:rsid w:val="000B383F"/>
    <w:rsid w:val="000B5823"/>
    <w:rsid w:val="000B5D89"/>
    <w:rsid w:val="000B7506"/>
    <w:rsid w:val="000B76BB"/>
    <w:rsid w:val="000B7B2D"/>
    <w:rsid w:val="000C10B2"/>
    <w:rsid w:val="000C33CF"/>
    <w:rsid w:val="000C35DA"/>
    <w:rsid w:val="000C39BD"/>
    <w:rsid w:val="000C59A1"/>
    <w:rsid w:val="000D28D8"/>
    <w:rsid w:val="000D40C6"/>
    <w:rsid w:val="000D40F7"/>
    <w:rsid w:val="000D738F"/>
    <w:rsid w:val="000D78CB"/>
    <w:rsid w:val="000D7B5F"/>
    <w:rsid w:val="000E2B6D"/>
    <w:rsid w:val="000E5C5A"/>
    <w:rsid w:val="000F4AD5"/>
    <w:rsid w:val="000F666D"/>
    <w:rsid w:val="000F6BAB"/>
    <w:rsid w:val="001013B3"/>
    <w:rsid w:val="00121A2D"/>
    <w:rsid w:val="001248F5"/>
    <w:rsid w:val="00131327"/>
    <w:rsid w:val="00134686"/>
    <w:rsid w:val="00140F27"/>
    <w:rsid w:val="00143181"/>
    <w:rsid w:val="00160321"/>
    <w:rsid w:val="00163D40"/>
    <w:rsid w:val="001650F1"/>
    <w:rsid w:val="001674E4"/>
    <w:rsid w:val="001722CD"/>
    <w:rsid w:val="001722EB"/>
    <w:rsid w:val="00173672"/>
    <w:rsid w:val="00182F62"/>
    <w:rsid w:val="0018414A"/>
    <w:rsid w:val="001A6668"/>
    <w:rsid w:val="001C0805"/>
    <w:rsid w:val="001C36F3"/>
    <w:rsid w:val="001C6B5F"/>
    <w:rsid w:val="001C7173"/>
    <w:rsid w:val="001D08A5"/>
    <w:rsid w:val="001D40A2"/>
    <w:rsid w:val="001D4118"/>
    <w:rsid w:val="001D451E"/>
    <w:rsid w:val="001D5A7B"/>
    <w:rsid w:val="001D74C4"/>
    <w:rsid w:val="001E0A0F"/>
    <w:rsid w:val="001E2199"/>
    <w:rsid w:val="001E2D34"/>
    <w:rsid w:val="001E6096"/>
    <w:rsid w:val="001F548E"/>
    <w:rsid w:val="001F608B"/>
    <w:rsid w:val="001F7133"/>
    <w:rsid w:val="002007CA"/>
    <w:rsid w:val="002019AE"/>
    <w:rsid w:val="0021144A"/>
    <w:rsid w:val="0021270E"/>
    <w:rsid w:val="00222FC7"/>
    <w:rsid w:val="00241319"/>
    <w:rsid w:val="0024250E"/>
    <w:rsid w:val="00246198"/>
    <w:rsid w:val="002510B9"/>
    <w:rsid w:val="00252C1A"/>
    <w:rsid w:val="002625BE"/>
    <w:rsid w:val="00265BB7"/>
    <w:rsid w:val="002661E6"/>
    <w:rsid w:val="00274125"/>
    <w:rsid w:val="00274ECF"/>
    <w:rsid w:val="0028397B"/>
    <w:rsid w:val="00291D6A"/>
    <w:rsid w:val="00291F10"/>
    <w:rsid w:val="002950EB"/>
    <w:rsid w:val="002C08B5"/>
    <w:rsid w:val="002C346C"/>
    <w:rsid w:val="002C62B7"/>
    <w:rsid w:val="002D3D57"/>
    <w:rsid w:val="002D7D96"/>
    <w:rsid w:val="002E37BC"/>
    <w:rsid w:val="003115F8"/>
    <w:rsid w:val="00313848"/>
    <w:rsid w:val="00315F95"/>
    <w:rsid w:val="00317F09"/>
    <w:rsid w:val="003210CD"/>
    <w:rsid w:val="00324232"/>
    <w:rsid w:val="00331118"/>
    <w:rsid w:val="00347E80"/>
    <w:rsid w:val="00353E22"/>
    <w:rsid w:val="003649E7"/>
    <w:rsid w:val="00365A20"/>
    <w:rsid w:val="003759DB"/>
    <w:rsid w:val="00386111"/>
    <w:rsid w:val="0038719B"/>
    <w:rsid w:val="00390369"/>
    <w:rsid w:val="003A6632"/>
    <w:rsid w:val="003A711B"/>
    <w:rsid w:val="003B2E03"/>
    <w:rsid w:val="003C0914"/>
    <w:rsid w:val="003C3252"/>
    <w:rsid w:val="003C46D4"/>
    <w:rsid w:val="003D47F4"/>
    <w:rsid w:val="003E458A"/>
    <w:rsid w:val="00403F5C"/>
    <w:rsid w:val="0040448A"/>
    <w:rsid w:val="00406CA4"/>
    <w:rsid w:val="004202A3"/>
    <w:rsid w:val="00430789"/>
    <w:rsid w:val="0043103E"/>
    <w:rsid w:val="004342DD"/>
    <w:rsid w:val="00445D1E"/>
    <w:rsid w:val="00457F89"/>
    <w:rsid w:val="00470195"/>
    <w:rsid w:val="00471C99"/>
    <w:rsid w:val="0047366A"/>
    <w:rsid w:val="004761A4"/>
    <w:rsid w:val="00482F05"/>
    <w:rsid w:val="00483F7A"/>
    <w:rsid w:val="00484994"/>
    <w:rsid w:val="00486DC3"/>
    <w:rsid w:val="004871F7"/>
    <w:rsid w:val="00493F98"/>
    <w:rsid w:val="004A07D0"/>
    <w:rsid w:val="004A525D"/>
    <w:rsid w:val="004B61E0"/>
    <w:rsid w:val="004C3796"/>
    <w:rsid w:val="004D2D3D"/>
    <w:rsid w:val="004D3F3F"/>
    <w:rsid w:val="004D6277"/>
    <w:rsid w:val="004E4EED"/>
    <w:rsid w:val="004F0126"/>
    <w:rsid w:val="004F6FFA"/>
    <w:rsid w:val="0051267B"/>
    <w:rsid w:val="00515E54"/>
    <w:rsid w:val="00521693"/>
    <w:rsid w:val="0053442E"/>
    <w:rsid w:val="005345B7"/>
    <w:rsid w:val="0054583A"/>
    <w:rsid w:val="00554030"/>
    <w:rsid w:val="00556503"/>
    <w:rsid w:val="00557D8E"/>
    <w:rsid w:val="00566984"/>
    <w:rsid w:val="005670B0"/>
    <w:rsid w:val="005749E7"/>
    <w:rsid w:val="00580D56"/>
    <w:rsid w:val="005844AC"/>
    <w:rsid w:val="00591405"/>
    <w:rsid w:val="005952D1"/>
    <w:rsid w:val="005A33A3"/>
    <w:rsid w:val="005A60BF"/>
    <w:rsid w:val="005B62D2"/>
    <w:rsid w:val="005C2FDB"/>
    <w:rsid w:val="005D11BB"/>
    <w:rsid w:val="005D182C"/>
    <w:rsid w:val="005D1B82"/>
    <w:rsid w:val="005D1F12"/>
    <w:rsid w:val="005D61CF"/>
    <w:rsid w:val="005E2DB4"/>
    <w:rsid w:val="005E3FB7"/>
    <w:rsid w:val="005E592C"/>
    <w:rsid w:val="005E66B7"/>
    <w:rsid w:val="005F22CC"/>
    <w:rsid w:val="005F5F47"/>
    <w:rsid w:val="00604BEC"/>
    <w:rsid w:val="006071E9"/>
    <w:rsid w:val="006139D2"/>
    <w:rsid w:val="00616945"/>
    <w:rsid w:val="00627964"/>
    <w:rsid w:val="00633B3E"/>
    <w:rsid w:val="006368C1"/>
    <w:rsid w:val="00662242"/>
    <w:rsid w:val="00666529"/>
    <w:rsid w:val="00675A4A"/>
    <w:rsid w:val="00680713"/>
    <w:rsid w:val="00684F0D"/>
    <w:rsid w:val="00693885"/>
    <w:rsid w:val="00694F05"/>
    <w:rsid w:val="00697062"/>
    <w:rsid w:val="006A1248"/>
    <w:rsid w:val="006B0E39"/>
    <w:rsid w:val="006C1549"/>
    <w:rsid w:val="006C745C"/>
    <w:rsid w:val="006D0347"/>
    <w:rsid w:val="006E2B9A"/>
    <w:rsid w:val="006E4336"/>
    <w:rsid w:val="006E6C7A"/>
    <w:rsid w:val="006F719E"/>
    <w:rsid w:val="007023A3"/>
    <w:rsid w:val="00704142"/>
    <w:rsid w:val="007174BE"/>
    <w:rsid w:val="00727E57"/>
    <w:rsid w:val="00733993"/>
    <w:rsid w:val="00735181"/>
    <w:rsid w:val="007404E1"/>
    <w:rsid w:val="00743EFD"/>
    <w:rsid w:val="00755322"/>
    <w:rsid w:val="0075692A"/>
    <w:rsid w:val="007571E7"/>
    <w:rsid w:val="00761391"/>
    <w:rsid w:val="00761986"/>
    <w:rsid w:val="00764F69"/>
    <w:rsid w:val="00766F9D"/>
    <w:rsid w:val="007700C7"/>
    <w:rsid w:val="00773085"/>
    <w:rsid w:val="00776E78"/>
    <w:rsid w:val="00786145"/>
    <w:rsid w:val="00792804"/>
    <w:rsid w:val="007936A3"/>
    <w:rsid w:val="0079535A"/>
    <w:rsid w:val="007A29D9"/>
    <w:rsid w:val="007A53F4"/>
    <w:rsid w:val="007B7607"/>
    <w:rsid w:val="007D0320"/>
    <w:rsid w:val="007D76BB"/>
    <w:rsid w:val="007F6812"/>
    <w:rsid w:val="007F6CB6"/>
    <w:rsid w:val="007F7F4F"/>
    <w:rsid w:val="00800457"/>
    <w:rsid w:val="0080394F"/>
    <w:rsid w:val="0080482E"/>
    <w:rsid w:val="00810B8C"/>
    <w:rsid w:val="00826100"/>
    <w:rsid w:val="008267AB"/>
    <w:rsid w:val="00835BC6"/>
    <w:rsid w:val="008363C6"/>
    <w:rsid w:val="00836E14"/>
    <w:rsid w:val="00843E5C"/>
    <w:rsid w:val="00847960"/>
    <w:rsid w:val="00852325"/>
    <w:rsid w:val="0085561F"/>
    <w:rsid w:val="0085720A"/>
    <w:rsid w:val="00860956"/>
    <w:rsid w:val="008612CD"/>
    <w:rsid w:val="00870693"/>
    <w:rsid w:val="00875063"/>
    <w:rsid w:val="00887589"/>
    <w:rsid w:val="00887CDC"/>
    <w:rsid w:val="008A02D6"/>
    <w:rsid w:val="008A627D"/>
    <w:rsid w:val="008A7A40"/>
    <w:rsid w:val="008B3D7F"/>
    <w:rsid w:val="008C1ACC"/>
    <w:rsid w:val="008C551B"/>
    <w:rsid w:val="008D523D"/>
    <w:rsid w:val="008E2DD4"/>
    <w:rsid w:val="008E32CF"/>
    <w:rsid w:val="008E4EC1"/>
    <w:rsid w:val="00901369"/>
    <w:rsid w:val="0090244C"/>
    <w:rsid w:val="0090550E"/>
    <w:rsid w:val="009163A5"/>
    <w:rsid w:val="009234D8"/>
    <w:rsid w:val="009251AE"/>
    <w:rsid w:val="009311DD"/>
    <w:rsid w:val="00933BDD"/>
    <w:rsid w:val="009425A7"/>
    <w:rsid w:val="00946380"/>
    <w:rsid w:val="0095213A"/>
    <w:rsid w:val="00952209"/>
    <w:rsid w:val="0095436F"/>
    <w:rsid w:val="00966799"/>
    <w:rsid w:val="009852EF"/>
    <w:rsid w:val="009912E0"/>
    <w:rsid w:val="00991A8E"/>
    <w:rsid w:val="00991A94"/>
    <w:rsid w:val="009A776B"/>
    <w:rsid w:val="009B4E45"/>
    <w:rsid w:val="009B6BE2"/>
    <w:rsid w:val="009D0569"/>
    <w:rsid w:val="009F1E51"/>
    <w:rsid w:val="00A04C50"/>
    <w:rsid w:val="00A063C4"/>
    <w:rsid w:val="00A068A0"/>
    <w:rsid w:val="00A079A5"/>
    <w:rsid w:val="00A1361A"/>
    <w:rsid w:val="00A136FE"/>
    <w:rsid w:val="00A211F2"/>
    <w:rsid w:val="00A272CF"/>
    <w:rsid w:val="00A36E42"/>
    <w:rsid w:val="00A44A82"/>
    <w:rsid w:val="00A44AD6"/>
    <w:rsid w:val="00A46D83"/>
    <w:rsid w:val="00A501A4"/>
    <w:rsid w:val="00A513C1"/>
    <w:rsid w:val="00A55A8E"/>
    <w:rsid w:val="00A637BE"/>
    <w:rsid w:val="00A63C4A"/>
    <w:rsid w:val="00A63D01"/>
    <w:rsid w:val="00A8325C"/>
    <w:rsid w:val="00A903B7"/>
    <w:rsid w:val="00A95C21"/>
    <w:rsid w:val="00AA281D"/>
    <w:rsid w:val="00AA42DD"/>
    <w:rsid w:val="00AA750B"/>
    <w:rsid w:val="00AB72B9"/>
    <w:rsid w:val="00AE0ED2"/>
    <w:rsid w:val="00AE58B0"/>
    <w:rsid w:val="00AF79EB"/>
    <w:rsid w:val="00B01A58"/>
    <w:rsid w:val="00B064CC"/>
    <w:rsid w:val="00B144F3"/>
    <w:rsid w:val="00B14A81"/>
    <w:rsid w:val="00B21037"/>
    <w:rsid w:val="00B21725"/>
    <w:rsid w:val="00B25D57"/>
    <w:rsid w:val="00B31C94"/>
    <w:rsid w:val="00B411B6"/>
    <w:rsid w:val="00B54FE8"/>
    <w:rsid w:val="00B55EC5"/>
    <w:rsid w:val="00B621C3"/>
    <w:rsid w:val="00B64A73"/>
    <w:rsid w:val="00B916F6"/>
    <w:rsid w:val="00B91CD9"/>
    <w:rsid w:val="00BB299B"/>
    <w:rsid w:val="00BB4F04"/>
    <w:rsid w:val="00BB504E"/>
    <w:rsid w:val="00BC19BC"/>
    <w:rsid w:val="00BC2A90"/>
    <w:rsid w:val="00BC3A3F"/>
    <w:rsid w:val="00BD1F2F"/>
    <w:rsid w:val="00BD2395"/>
    <w:rsid w:val="00BE36DB"/>
    <w:rsid w:val="00BE39AE"/>
    <w:rsid w:val="00BE4A1D"/>
    <w:rsid w:val="00BF4C9F"/>
    <w:rsid w:val="00C00F4C"/>
    <w:rsid w:val="00C06710"/>
    <w:rsid w:val="00C07BE8"/>
    <w:rsid w:val="00C10E61"/>
    <w:rsid w:val="00C137C2"/>
    <w:rsid w:val="00C150F9"/>
    <w:rsid w:val="00C1742E"/>
    <w:rsid w:val="00C23F65"/>
    <w:rsid w:val="00C278D2"/>
    <w:rsid w:val="00C3001A"/>
    <w:rsid w:val="00C425DE"/>
    <w:rsid w:val="00C44CC5"/>
    <w:rsid w:val="00C514AC"/>
    <w:rsid w:val="00C51A9E"/>
    <w:rsid w:val="00C66E17"/>
    <w:rsid w:val="00C747A6"/>
    <w:rsid w:val="00C76370"/>
    <w:rsid w:val="00C80EB0"/>
    <w:rsid w:val="00C82441"/>
    <w:rsid w:val="00C903B8"/>
    <w:rsid w:val="00C95B90"/>
    <w:rsid w:val="00C96612"/>
    <w:rsid w:val="00CB4617"/>
    <w:rsid w:val="00CB5575"/>
    <w:rsid w:val="00CB6CE9"/>
    <w:rsid w:val="00CC21B3"/>
    <w:rsid w:val="00CC4596"/>
    <w:rsid w:val="00CD54BD"/>
    <w:rsid w:val="00CD7E23"/>
    <w:rsid w:val="00CE29B1"/>
    <w:rsid w:val="00CE3DDB"/>
    <w:rsid w:val="00CF1E02"/>
    <w:rsid w:val="00CF3CCB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34F6"/>
    <w:rsid w:val="00D309D6"/>
    <w:rsid w:val="00D37D23"/>
    <w:rsid w:val="00D45184"/>
    <w:rsid w:val="00D462D6"/>
    <w:rsid w:val="00D63441"/>
    <w:rsid w:val="00D65DB0"/>
    <w:rsid w:val="00D82AD0"/>
    <w:rsid w:val="00D833BB"/>
    <w:rsid w:val="00D910F1"/>
    <w:rsid w:val="00D94D0D"/>
    <w:rsid w:val="00DA0CE6"/>
    <w:rsid w:val="00DA2C53"/>
    <w:rsid w:val="00DB5277"/>
    <w:rsid w:val="00DB5F83"/>
    <w:rsid w:val="00DD1380"/>
    <w:rsid w:val="00DE0D00"/>
    <w:rsid w:val="00DE7D9B"/>
    <w:rsid w:val="00DF04BC"/>
    <w:rsid w:val="00DF0E29"/>
    <w:rsid w:val="00DF2700"/>
    <w:rsid w:val="00E057AA"/>
    <w:rsid w:val="00E11C8E"/>
    <w:rsid w:val="00E12B3E"/>
    <w:rsid w:val="00E13665"/>
    <w:rsid w:val="00E153F2"/>
    <w:rsid w:val="00E201F4"/>
    <w:rsid w:val="00E22BF0"/>
    <w:rsid w:val="00E3374F"/>
    <w:rsid w:val="00E3751D"/>
    <w:rsid w:val="00E428AD"/>
    <w:rsid w:val="00E42A2E"/>
    <w:rsid w:val="00E435D1"/>
    <w:rsid w:val="00E53F41"/>
    <w:rsid w:val="00E63045"/>
    <w:rsid w:val="00E653A8"/>
    <w:rsid w:val="00E83B2E"/>
    <w:rsid w:val="00E845C5"/>
    <w:rsid w:val="00E875AA"/>
    <w:rsid w:val="00E91A29"/>
    <w:rsid w:val="00EA60E7"/>
    <w:rsid w:val="00EB6A9B"/>
    <w:rsid w:val="00EC4CE9"/>
    <w:rsid w:val="00ED0F98"/>
    <w:rsid w:val="00ED24D8"/>
    <w:rsid w:val="00EE1A99"/>
    <w:rsid w:val="00EE6164"/>
    <w:rsid w:val="00EF61E0"/>
    <w:rsid w:val="00F00D71"/>
    <w:rsid w:val="00F01440"/>
    <w:rsid w:val="00F03589"/>
    <w:rsid w:val="00F15E58"/>
    <w:rsid w:val="00F16926"/>
    <w:rsid w:val="00F25988"/>
    <w:rsid w:val="00F263B5"/>
    <w:rsid w:val="00F507EF"/>
    <w:rsid w:val="00F50C94"/>
    <w:rsid w:val="00F56182"/>
    <w:rsid w:val="00F5706A"/>
    <w:rsid w:val="00F64579"/>
    <w:rsid w:val="00F752EF"/>
    <w:rsid w:val="00F80A14"/>
    <w:rsid w:val="00F80C66"/>
    <w:rsid w:val="00F80EA2"/>
    <w:rsid w:val="00F94C28"/>
    <w:rsid w:val="00FA02B8"/>
    <w:rsid w:val="00FA4048"/>
    <w:rsid w:val="00FB2DF7"/>
    <w:rsid w:val="00FC6752"/>
    <w:rsid w:val="00FD11BE"/>
    <w:rsid w:val="00FE4D44"/>
    <w:rsid w:val="00FF02D6"/>
    <w:rsid w:val="00FF5112"/>
    <w:rsid w:val="00FF6C87"/>
    <w:rsid w:val="00FF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8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E48C8A8F-8298-47FC-8FF0-85FA205B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826100"/>
    <w:rPr>
      <w:color w:val="0000FF" w:themeColor="hyperlink"/>
      <w:u w:val="single"/>
    </w:rPr>
  </w:style>
  <w:style w:type="table" w:styleId="af">
    <w:name w:val="Table Grid"/>
    <w:basedOn w:val="a1"/>
    <w:uiPriority w:val="39"/>
    <w:rsid w:val="00684F0D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0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54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jpeg"/><Relationship Id="rId57" Type="http://schemas.openxmlformats.org/officeDocument/2006/relationships/footer" Target="footer7.xml"/><Relationship Id="rId10" Type="http://schemas.openxmlformats.org/officeDocument/2006/relationships/image" Target="media/image3.png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A39B7-0118-4AFD-B3EE-AA0964EA2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CDDCBA82</Template>
  <TotalTime>1</TotalTime>
  <Pages>24</Pages>
  <Words>2781</Words>
  <Characters>15856</Characters>
  <Application>Microsoft Office Word</Application>
  <DocSecurity>4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2</cp:revision>
  <cp:lastPrinted>2019-05-29T01:36:00Z</cp:lastPrinted>
  <dcterms:created xsi:type="dcterms:W3CDTF">2020-07-29T21:45:00Z</dcterms:created>
  <dcterms:modified xsi:type="dcterms:W3CDTF">2020-07-29T21:45:00Z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